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5E1" w:rsidRPr="00B227B1" w:rsidRDefault="001555E1" w:rsidP="00B227B1">
      <w:pPr>
        <w:rPr>
          <w:sz w:val="2"/>
          <w:szCs w:val="2"/>
          <w:rtl/>
        </w:rPr>
      </w:pPr>
    </w:p>
    <w:p w:rsidR="001555E1" w:rsidRPr="00B227B1" w:rsidRDefault="001555E1" w:rsidP="00B227B1">
      <w:pPr>
        <w:jc w:val="center"/>
        <w:rPr>
          <w:sz w:val="110"/>
          <w:szCs w:val="110"/>
          <w:rtl/>
        </w:rPr>
      </w:pPr>
      <w:r w:rsidRPr="00B227B1">
        <w:rPr>
          <w:sz w:val="110"/>
          <w:szCs w:val="110"/>
          <w:rtl/>
        </w:rPr>
        <w:t>جامعة الأزهر -  غزة</w:t>
      </w:r>
    </w:p>
    <w:p w:rsidR="001555E1" w:rsidRPr="00B227B1" w:rsidRDefault="001555E1" w:rsidP="00B227B1">
      <w:pPr>
        <w:jc w:val="center"/>
        <w:rPr>
          <w:sz w:val="60"/>
          <w:szCs w:val="60"/>
          <w:rtl/>
        </w:rPr>
      </w:pPr>
    </w:p>
    <w:p w:rsidR="001555E1" w:rsidRPr="00B227B1" w:rsidRDefault="001555E1" w:rsidP="00B227B1">
      <w:pPr>
        <w:jc w:val="center"/>
        <w:rPr>
          <w:sz w:val="110"/>
          <w:szCs w:val="110"/>
          <w:rtl/>
        </w:rPr>
      </w:pPr>
      <w:r w:rsidRPr="00B227B1">
        <w:rPr>
          <w:sz w:val="110"/>
          <w:szCs w:val="110"/>
          <w:rtl/>
        </w:rPr>
        <w:t>شؤون التخطيط والجودة</w:t>
      </w:r>
    </w:p>
    <w:p w:rsidR="001555E1" w:rsidRDefault="001555E1" w:rsidP="00B227B1">
      <w:pPr>
        <w:jc w:val="center"/>
        <w:rPr>
          <w:sz w:val="110"/>
          <w:szCs w:val="110"/>
          <w:rtl/>
        </w:rPr>
      </w:pPr>
      <w:r w:rsidRPr="00B227B1">
        <w:rPr>
          <w:sz w:val="110"/>
          <w:szCs w:val="110"/>
          <w:rtl/>
        </w:rPr>
        <w:t xml:space="preserve">الخطة التنفيذية للعام </w:t>
      </w:r>
      <w:r w:rsidRPr="00B227B1">
        <w:rPr>
          <w:sz w:val="110"/>
          <w:szCs w:val="110"/>
        </w:rPr>
        <w:t>2012/2013</w:t>
      </w:r>
    </w:p>
    <w:p w:rsidR="001555E1" w:rsidRDefault="001555E1" w:rsidP="00B227B1">
      <w:pPr>
        <w:jc w:val="center"/>
        <w:rPr>
          <w:sz w:val="110"/>
          <w:szCs w:val="110"/>
          <w:rtl/>
        </w:rPr>
      </w:pPr>
    </w:p>
    <w:p w:rsidR="001555E1" w:rsidRPr="00B227B1" w:rsidRDefault="001555E1" w:rsidP="00B227B1">
      <w:pPr>
        <w:jc w:val="center"/>
        <w:rPr>
          <w:sz w:val="110"/>
          <w:szCs w:val="110"/>
          <w:rtl/>
        </w:rPr>
      </w:pPr>
    </w:p>
    <w:p w:rsidR="001555E1" w:rsidRPr="00B227B1" w:rsidRDefault="001555E1" w:rsidP="00B227B1">
      <w:pPr>
        <w:rPr>
          <w:sz w:val="2"/>
          <w:szCs w:val="2"/>
          <w:rtl/>
        </w:rPr>
      </w:pPr>
    </w:p>
    <w:p w:rsidR="001555E1" w:rsidRDefault="001555E1" w:rsidP="00B227B1">
      <w:pPr>
        <w:jc w:val="center"/>
        <w:rPr>
          <w:b/>
          <w:bCs/>
          <w:sz w:val="34"/>
          <w:szCs w:val="34"/>
          <w:rtl/>
        </w:rPr>
      </w:pPr>
      <w:r>
        <w:rPr>
          <w:b/>
          <w:bCs/>
          <w:sz w:val="34"/>
          <w:szCs w:val="34"/>
        </w:rPr>
        <w:t>Draft (1</w:t>
      </w:r>
    </w:p>
    <w:p w:rsidR="001555E1" w:rsidRDefault="001555E1" w:rsidP="00B227B1">
      <w:pPr>
        <w:jc w:val="center"/>
        <w:rPr>
          <w:b/>
          <w:bCs/>
          <w:sz w:val="34"/>
          <w:szCs w:val="34"/>
          <w:rtl/>
        </w:rPr>
      </w:pPr>
    </w:p>
    <w:p w:rsidR="001555E1" w:rsidRDefault="001555E1" w:rsidP="00B227B1">
      <w:pPr>
        <w:jc w:val="center"/>
        <w:rPr>
          <w:b/>
          <w:bCs/>
          <w:sz w:val="34"/>
          <w:szCs w:val="34"/>
          <w:rtl/>
        </w:rPr>
      </w:pPr>
    </w:p>
    <w:p w:rsidR="001555E1" w:rsidRPr="00BC6D07" w:rsidRDefault="001555E1" w:rsidP="00BC6D07">
      <w:pPr>
        <w:pStyle w:val="ListParagraph"/>
        <w:numPr>
          <w:ilvl w:val="0"/>
          <w:numId w:val="35"/>
        </w:numPr>
        <w:ind w:right="-540"/>
        <w:rPr>
          <w:b/>
          <w:bCs/>
          <w:sz w:val="32"/>
          <w:szCs w:val="32"/>
          <w:rtl/>
        </w:rPr>
      </w:pPr>
      <w:r w:rsidRPr="00BC6D07">
        <w:rPr>
          <w:b/>
          <w:bCs/>
          <w:sz w:val="32"/>
          <w:szCs w:val="32"/>
          <w:rtl/>
        </w:rPr>
        <w:t>مقدمة :</w:t>
      </w: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Pr="002067D8" w:rsidRDefault="001555E1" w:rsidP="002067D8">
      <w:pPr>
        <w:spacing w:after="200" w:line="276" w:lineRule="auto"/>
        <w:ind w:right="518"/>
        <w:rPr>
          <w:b/>
          <w:bCs/>
          <w:rtl/>
        </w:rPr>
      </w:pPr>
      <w:r>
        <w:rPr>
          <w:rtl/>
        </w:rPr>
        <w:br w:type="page"/>
      </w:r>
      <w:r>
        <w:rPr>
          <w:b/>
          <w:bCs/>
          <w:rtl/>
        </w:rPr>
        <w:t xml:space="preserve">2. </w:t>
      </w:r>
      <w:r w:rsidRPr="002067D8">
        <w:rPr>
          <w:b/>
          <w:bCs/>
          <w:rtl/>
        </w:rPr>
        <w:t>تدريب وتطوير الكادر الأكاديمي في الكليات المختلفة في الجامعة</w:t>
      </w:r>
    </w:p>
    <w:p w:rsidR="001555E1" w:rsidRDefault="001555E1" w:rsidP="00AD60DB">
      <w:pPr>
        <w:ind w:right="-540"/>
        <w:rPr>
          <w:b/>
          <w:bCs/>
          <w:rtl/>
        </w:rPr>
      </w:pPr>
    </w:p>
    <w:tbl>
      <w:tblPr>
        <w:tblpPr w:leftFromText="180" w:rightFromText="180" w:vertAnchor="page" w:horzAnchor="margin" w:tblpXSpec="center" w:tblpY="2596"/>
        <w:bidiVisual/>
        <w:tblW w:w="1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44"/>
        <w:gridCol w:w="4152"/>
        <w:gridCol w:w="1772"/>
        <w:gridCol w:w="1440"/>
        <w:gridCol w:w="4320"/>
      </w:tblGrid>
      <w:tr w:rsidR="001555E1" w:rsidRPr="00474C7F" w:rsidTr="008860F8">
        <w:tc>
          <w:tcPr>
            <w:tcW w:w="3644" w:type="dxa"/>
            <w:shd w:val="clear" w:color="auto" w:fill="C0C0C0"/>
            <w:vAlign w:val="center"/>
          </w:tcPr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</w:tc>
        <w:tc>
          <w:tcPr>
            <w:tcW w:w="4152" w:type="dxa"/>
            <w:shd w:val="clear" w:color="auto" w:fill="C0C0C0"/>
            <w:vAlign w:val="center"/>
          </w:tcPr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772" w:type="dxa"/>
            <w:shd w:val="clear" w:color="auto" w:fill="C0C0C0"/>
            <w:vAlign w:val="center"/>
          </w:tcPr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320" w:type="dxa"/>
            <w:shd w:val="clear" w:color="auto" w:fill="C0C0C0"/>
            <w:vAlign w:val="center"/>
          </w:tcPr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8860F8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8860F8">
        <w:tc>
          <w:tcPr>
            <w:tcW w:w="3644" w:type="dxa"/>
          </w:tcPr>
          <w:p w:rsidR="001555E1" w:rsidRPr="00474C7F" w:rsidRDefault="001555E1" w:rsidP="00201D18">
            <w:pPr>
              <w:numPr>
                <w:ilvl w:val="0"/>
                <w:numId w:val="1"/>
              </w:numPr>
              <w:spacing w:before="120" w:line="276" w:lineRule="auto"/>
              <w:ind w:left="788" w:hanging="357"/>
              <w:rPr>
                <w:rtl/>
              </w:rPr>
            </w:pPr>
            <w:r w:rsidRPr="00474C7F">
              <w:rPr>
                <w:rtl/>
              </w:rPr>
              <w:t>زيادة كفاءة الأكاديميين في مجال توظيف الكمبيوتر والانترنت.</w:t>
            </w:r>
          </w:p>
          <w:p w:rsidR="001555E1" w:rsidRDefault="001555E1" w:rsidP="00201D18">
            <w:pPr>
              <w:spacing w:line="276" w:lineRule="auto"/>
            </w:pPr>
          </w:p>
          <w:p w:rsidR="001555E1" w:rsidRPr="00474C7F" w:rsidRDefault="001555E1" w:rsidP="00201D18">
            <w:pPr>
              <w:numPr>
                <w:ilvl w:val="0"/>
                <w:numId w:val="1"/>
              </w:numPr>
              <w:spacing w:line="276" w:lineRule="auto"/>
              <w:rPr>
                <w:rtl/>
              </w:rPr>
            </w:pPr>
            <w:r w:rsidRPr="00474C7F">
              <w:rPr>
                <w:rtl/>
              </w:rPr>
              <w:t>تعزيز قدرات الأكاديميين</w:t>
            </w:r>
            <w:r>
              <w:rPr>
                <w:rtl/>
              </w:rPr>
              <w:t xml:space="preserve"> في مهارات اللغة </w:t>
            </w:r>
            <w:r w:rsidRPr="00474C7F">
              <w:rPr>
                <w:rtl/>
              </w:rPr>
              <w:t>الانجليزية</w:t>
            </w:r>
            <w:r>
              <w:rPr>
                <w:rtl/>
              </w:rPr>
              <w:t>.</w:t>
            </w:r>
          </w:p>
          <w:p w:rsidR="001555E1" w:rsidRPr="00474C7F" w:rsidRDefault="001555E1" w:rsidP="00201D18">
            <w:pPr>
              <w:spacing w:line="276" w:lineRule="auto"/>
              <w:ind w:left="72"/>
              <w:rPr>
                <w:rtl/>
              </w:rPr>
            </w:pPr>
          </w:p>
          <w:p w:rsidR="001555E1" w:rsidRPr="00474C7F" w:rsidRDefault="001555E1" w:rsidP="00201D18">
            <w:pPr>
              <w:numPr>
                <w:ilvl w:val="0"/>
                <w:numId w:val="4"/>
              </w:numPr>
              <w:spacing w:line="276" w:lineRule="auto"/>
              <w:rPr>
                <w:rtl/>
              </w:rPr>
            </w:pPr>
            <w:r w:rsidRPr="00474C7F">
              <w:rPr>
                <w:rtl/>
              </w:rPr>
              <w:t>تعزيز قدرات  الأكاديميين</w:t>
            </w:r>
            <w:r>
              <w:rPr>
                <w:rtl/>
              </w:rPr>
              <w:t xml:space="preserve"> بعدد من المهارات </w:t>
            </w:r>
            <w:r w:rsidRPr="00474C7F">
              <w:rPr>
                <w:rtl/>
              </w:rPr>
              <w:t>الضرورية</w:t>
            </w:r>
            <w:r>
              <w:rPr>
                <w:rtl/>
              </w:rPr>
              <w:t xml:space="preserve"> : مثل </w:t>
            </w:r>
            <w:r w:rsidRPr="00474C7F">
              <w:rPr>
                <w:rtl/>
              </w:rPr>
              <w:t>مهارات القيادة/التواصل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إدارة الوقت/التفكير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الإبداعي</w:t>
            </w:r>
            <w:r>
              <w:rPr>
                <w:rtl/>
              </w:rPr>
              <w:t>.</w:t>
            </w:r>
          </w:p>
          <w:p w:rsidR="001555E1" w:rsidRPr="00474C7F" w:rsidRDefault="001555E1" w:rsidP="00201D18">
            <w:pPr>
              <w:spacing w:line="276" w:lineRule="auto"/>
              <w:ind w:left="72"/>
              <w:rPr>
                <w:rtl/>
              </w:rPr>
            </w:pPr>
          </w:p>
          <w:p w:rsidR="001555E1" w:rsidRDefault="001555E1" w:rsidP="00201D18">
            <w:pPr>
              <w:spacing w:line="276" w:lineRule="auto"/>
              <w:ind w:left="72"/>
            </w:pPr>
          </w:p>
          <w:p w:rsidR="001555E1" w:rsidRDefault="001555E1" w:rsidP="00201D18">
            <w:pPr>
              <w:spacing w:line="276" w:lineRule="auto"/>
              <w:ind w:left="72"/>
            </w:pPr>
          </w:p>
          <w:p w:rsidR="001555E1" w:rsidRPr="00474C7F" w:rsidRDefault="001555E1" w:rsidP="00201D18">
            <w:pPr>
              <w:spacing w:line="276" w:lineRule="auto"/>
              <w:ind w:left="72"/>
              <w:rPr>
                <w:rtl/>
              </w:rPr>
            </w:pPr>
          </w:p>
          <w:p w:rsidR="001555E1" w:rsidRPr="00474C7F" w:rsidRDefault="001555E1" w:rsidP="00201D18">
            <w:pPr>
              <w:spacing w:line="276" w:lineRule="auto"/>
              <w:ind w:left="792"/>
            </w:pPr>
          </w:p>
          <w:p w:rsidR="001555E1" w:rsidRPr="00474C7F" w:rsidRDefault="001555E1" w:rsidP="00201D18">
            <w:pPr>
              <w:spacing w:line="276" w:lineRule="auto"/>
              <w:ind w:left="792"/>
            </w:pPr>
          </w:p>
          <w:p w:rsidR="001555E1" w:rsidRPr="00474C7F" w:rsidRDefault="001555E1" w:rsidP="00201D18">
            <w:pPr>
              <w:spacing w:line="276" w:lineRule="auto"/>
              <w:ind w:left="792"/>
            </w:pPr>
          </w:p>
          <w:p w:rsidR="001555E1" w:rsidRPr="00474C7F" w:rsidRDefault="001555E1" w:rsidP="00201D18">
            <w:pPr>
              <w:numPr>
                <w:ilvl w:val="0"/>
                <w:numId w:val="2"/>
              </w:numPr>
              <w:spacing w:line="276" w:lineRule="auto"/>
              <w:rPr>
                <w:rtl/>
              </w:rPr>
            </w:pPr>
            <w:r>
              <w:rPr>
                <w:rtl/>
              </w:rPr>
              <w:t xml:space="preserve">تعزيز مهارات كتابة مقترحات المشاريع </w:t>
            </w:r>
            <w:r w:rsidRPr="00474C7F">
              <w:rPr>
                <w:rtl/>
              </w:rPr>
              <w:t>وتجنيد الأموال</w:t>
            </w:r>
            <w:r>
              <w:rPr>
                <w:rtl/>
              </w:rPr>
              <w:t>.</w:t>
            </w:r>
          </w:p>
          <w:p w:rsidR="001555E1" w:rsidRPr="00474C7F" w:rsidRDefault="001555E1" w:rsidP="00201D18">
            <w:pPr>
              <w:spacing w:line="276" w:lineRule="auto"/>
              <w:ind w:left="72"/>
              <w:rPr>
                <w:rtl/>
              </w:rPr>
            </w:pPr>
          </w:p>
        </w:tc>
        <w:tc>
          <w:tcPr>
            <w:tcW w:w="4152" w:type="dxa"/>
          </w:tcPr>
          <w:p w:rsidR="001555E1" w:rsidRDefault="001555E1" w:rsidP="00201D18">
            <w:pPr>
              <w:numPr>
                <w:ilvl w:val="0"/>
                <w:numId w:val="2"/>
              </w:numPr>
              <w:tabs>
                <w:tab w:val="clear" w:pos="792"/>
                <w:tab w:val="num" w:pos="236"/>
              </w:tabs>
              <w:spacing w:before="120" w:line="276" w:lineRule="auto"/>
              <w:ind w:left="238" w:hanging="198"/>
            </w:pPr>
            <w:r w:rsidRPr="00474C7F">
              <w:rPr>
                <w:rtl/>
              </w:rPr>
              <w:t>دورة تدريبية</w:t>
            </w:r>
            <w:r>
              <w:rPr>
                <w:rtl/>
              </w:rPr>
              <w:t xml:space="preserve"> في استخدام الكمبيوتر والانترنت </w:t>
            </w:r>
            <w:r w:rsidRPr="00474C7F">
              <w:rPr>
                <w:rtl/>
              </w:rPr>
              <w:t>للأغراض الاكاديمية</w:t>
            </w:r>
            <w:r>
              <w:rPr>
                <w:rtl/>
              </w:rPr>
              <w:t xml:space="preserve"> .</w:t>
            </w:r>
          </w:p>
          <w:p w:rsidR="001555E1" w:rsidRPr="00474C7F" w:rsidRDefault="001555E1" w:rsidP="00201D18">
            <w:pPr>
              <w:spacing w:before="120" w:line="276" w:lineRule="auto"/>
              <w:ind w:left="40"/>
            </w:pPr>
          </w:p>
          <w:p w:rsidR="001555E1" w:rsidRDefault="001555E1" w:rsidP="00201D18">
            <w:pPr>
              <w:numPr>
                <w:ilvl w:val="0"/>
                <w:numId w:val="2"/>
              </w:numPr>
              <w:tabs>
                <w:tab w:val="clear" w:pos="792"/>
                <w:tab w:val="num" w:pos="236"/>
              </w:tabs>
              <w:spacing w:line="276" w:lineRule="auto"/>
              <w:ind w:left="236" w:hanging="196"/>
            </w:pPr>
            <w:r w:rsidRPr="00474C7F">
              <w:rPr>
                <w:rtl/>
              </w:rPr>
              <w:t>دورة تدريبية في اللغة الانجليزية المتقدمة.</w:t>
            </w:r>
          </w:p>
          <w:p w:rsidR="001555E1" w:rsidRDefault="001555E1" w:rsidP="00201D18">
            <w:pPr>
              <w:spacing w:line="276" w:lineRule="auto"/>
              <w:ind w:left="40"/>
            </w:pPr>
          </w:p>
          <w:p w:rsidR="001555E1" w:rsidRDefault="001555E1" w:rsidP="00201D18">
            <w:pPr>
              <w:spacing w:line="276" w:lineRule="auto"/>
              <w:ind w:left="40"/>
            </w:pPr>
          </w:p>
          <w:p w:rsidR="001555E1" w:rsidRPr="00474C7F" w:rsidRDefault="001555E1" w:rsidP="00201D18">
            <w:pPr>
              <w:numPr>
                <w:ilvl w:val="0"/>
                <w:numId w:val="2"/>
              </w:numPr>
              <w:tabs>
                <w:tab w:val="clear" w:pos="792"/>
                <w:tab w:val="num" w:pos="236"/>
              </w:tabs>
              <w:spacing w:line="276" w:lineRule="auto"/>
              <w:ind w:left="236" w:hanging="196"/>
              <w:rPr>
                <w:rtl/>
              </w:rPr>
            </w:pPr>
            <w:r>
              <w:rPr>
                <w:rtl/>
              </w:rPr>
              <w:t xml:space="preserve">دورة تدريبية في كتابة التقارير </w:t>
            </w:r>
            <w:r w:rsidRPr="00474C7F">
              <w:rPr>
                <w:rtl/>
              </w:rPr>
              <w:t>والأوراق العلمية.</w:t>
            </w:r>
          </w:p>
          <w:p w:rsidR="001555E1" w:rsidRDefault="001555E1" w:rsidP="00201D18">
            <w:pPr>
              <w:numPr>
                <w:ilvl w:val="0"/>
                <w:numId w:val="2"/>
              </w:numPr>
              <w:tabs>
                <w:tab w:val="clear" w:pos="792"/>
                <w:tab w:val="num" w:pos="236"/>
              </w:tabs>
              <w:spacing w:line="276" w:lineRule="auto"/>
              <w:ind w:left="236" w:hanging="196"/>
            </w:pPr>
            <w:r w:rsidRPr="00474C7F">
              <w:rPr>
                <w:rtl/>
              </w:rPr>
              <w:t>دورة تدريبية في أدوات العقل وتشمل:</w:t>
            </w:r>
          </w:p>
          <w:p w:rsidR="001555E1" w:rsidRDefault="001555E1" w:rsidP="00201D18">
            <w:pPr>
              <w:numPr>
                <w:ilvl w:val="1"/>
                <w:numId w:val="2"/>
              </w:numPr>
              <w:tabs>
                <w:tab w:val="clear" w:pos="1760"/>
                <w:tab w:val="num" w:pos="519"/>
              </w:tabs>
              <w:spacing w:line="276" w:lineRule="auto"/>
              <w:ind w:hanging="1524"/>
            </w:pPr>
            <w:r w:rsidRPr="004C795C">
              <w:rPr>
                <w:b/>
                <w:bCs/>
                <w:rtl/>
              </w:rPr>
              <w:t xml:space="preserve"> </w:t>
            </w:r>
            <w:r w:rsidRPr="00474C7F">
              <w:rPr>
                <w:rtl/>
              </w:rPr>
              <w:t>المهارات القيادية</w:t>
            </w:r>
          </w:p>
          <w:p w:rsidR="001555E1" w:rsidRDefault="001555E1" w:rsidP="00201D18">
            <w:pPr>
              <w:numPr>
                <w:ilvl w:val="1"/>
                <w:numId w:val="2"/>
              </w:numPr>
              <w:tabs>
                <w:tab w:val="clear" w:pos="1760"/>
                <w:tab w:val="num" w:pos="519"/>
              </w:tabs>
              <w:spacing w:line="276" w:lineRule="auto"/>
              <w:ind w:hanging="1524"/>
            </w:pPr>
            <w:r w:rsidRPr="00474C7F">
              <w:rPr>
                <w:rtl/>
              </w:rPr>
              <w:t>مهارات التواصل</w:t>
            </w:r>
          </w:p>
          <w:p w:rsidR="001555E1" w:rsidRDefault="001555E1" w:rsidP="00201D18">
            <w:pPr>
              <w:numPr>
                <w:ilvl w:val="1"/>
                <w:numId w:val="2"/>
              </w:numPr>
              <w:tabs>
                <w:tab w:val="clear" w:pos="1760"/>
                <w:tab w:val="num" w:pos="519"/>
              </w:tabs>
              <w:spacing w:line="276" w:lineRule="auto"/>
              <w:ind w:hanging="1524"/>
            </w:pPr>
            <w:r w:rsidRPr="00474C7F">
              <w:rPr>
                <w:rtl/>
              </w:rPr>
              <w:t>حل المشكلات</w:t>
            </w:r>
          </w:p>
          <w:p w:rsidR="001555E1" w:rsidRPr="00474C7F" w:rsidRDefault="001555E1" w:rsidP="00201D18">
            <w:pPr>
              <w:numPr>
                <w:ilvl w:val="1"/>
                <w:numId w:val="2"/>
              </w:numPr>
              <w:tabs>
                <w:tab w:val="clear" w:pos="1760"/>
                <w:tab w:val="num" w:pos="519"/>
              </w:tabs>
              <w:spacing w:line="276" w:lineRule="auto"/>
              <w:ind w:hanging="1524"/>
              <w:rPr>
                <w:rtl/>
              </w:rPr>
            </w:pPr>
            <w:r w:rsidRPr="00474C7F">
              <w:rPr>
                <w:rtl/>
              </w:rPr>
              <w:t xml:space="preserve">  إدارة الوقت     </w:t>
            </w:r>
          </w:p>
          <w:p w:rsidR="001555E1" w:rsidRPr="00474C7F" w:rsidRDefault="001555E1" w:rsidP="00201D18">
            <w:pPr>
              <w:numPr>
                <w:ilvl w:val="0"/>
                <w:numId w:val="2"/>
              </w:numPr>
              <w:tabs>
                <w:tab w:val="clear" w:pos="792"/>
                <w:tab w:val="num" w:pos="236"/>
              </w:tabs>
              <w:spacing w:line="276" w:lineRule="auto"/>
              <w:ind w:left="236" w:hanging="236"/>
              <w:rPr>
                <w:rtl/>
              </w:rPr>
            </w:pPr>
            <w:r w:rsidRPr="00474C7F">
              <w:rPr>
                <w:rtl/>
              </w:rPr>
              <w:t>دورة تدريبية في معايير الجودة الأكاديمية</w:t>
            </w:r>
            <w:r>
              <w:rPr>
                <w:rtl/>
              </w:rPr>
              <w:t>.</w:t>
            </w:r>
          </w:p>
          <w:p w:rsidR="001555E1" w:rsidRDefault="001555E1" w:rsidP="00201D18">
            <w:pPr>
              <w:numPr>
                <w:ilvl w:val="0"/>
                <w:numId w:val="2"/>
              </w:numPr>
              <w:tabs>
                <w:tab w:val="clear" w:pos="792"/>
                <w:tab w:val="num" w:pos="236"/>
              </w:tabs>
              <w:spacing w:line="276" w:lineRule="auto"/>
              <w:ind w:left="236" w:hanging="236"/>
            </w:pPr>
            <w:r w:rsidRPr="00474C7F">
              <w:rPr>
                <w:rtl/>
              </w:rPr>
              <w:t>دورة تدريبية في آليات وضع الخطط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الإستراتيجية في العملية التربوية</w:t>
            </w:r>
            <w:r>
              <w:rPr>
                <w:rtl/>
              </w:rPr>
              <w:t>.</w:t>
            </w:r>
          </w:p>
          <w:p w:rsidR="001555E1" w:rsidRDefault="001555E1" w:rsidP="00201D18">
            <w:pPr>
              <w:spacing w:line="276" w:lineRule="auto"/>
              <w:rPr>
                <w:rtl/>
              </w:rPr>
            </w:pPr>
          </w:p>
          <w:p w:rsidR="001555E1" w:rsidRPr="00474C7F" w:rsidRDefault="001555E1" w:rsidP="00201D18">
            <w:pPr>
              <w:spacing w:line="276" w:lineRule="auto"/>
              <w:rPr>
                <w:rtl/>
              </w:rPr>
            </w:pPr>
          </w:p>
          <w:p w:rsidR="001555E1" w:rsidRPr="00474C7F" w:rsidRDefault="001555E1" w:rsidP="00201D18">
            <w:pPr>
              <w:numPr>
                <w:ilvl w:val="0"/>
                <w:numId w:val="3"/>
              </w:numPr>
              <w:tabs>
                <w:tab w:val="num" w:pos="236"/>
              </w:tabs>
              <w:spacing w:line="276" w:lineRule="auto"/>
              <w:ind w:left="236" w:hanging="236"/>
              <w:rPr>
                <w:rtl/>
              </w:rPr>
            </w:pPr>
            <w:r w:rsidRPr="00474C7F">
              <w:rPr>
                <w:rtl/>
              </w:rPr>
              <w:t>دورة تدريبية في موضوع تجنيد  الأموال.</w:t>
            </w:r>
          </w:p>
          <w:p w:rsidR="001555E1" w:rsidRPr="00474C7F" w:rsidRDefault="001555E1" w:rsidP="00201D18">
            <w:pPr>
              <w:tabs>
                <w:tab w:val="num" w:pos="236"/>
              </w:tabs>
              <w:spacing w:line="276" w:lineRule="auto"/>
              <w:rPr>
                <w:rtl/>
              </w:rPr>
            </w:pPr>
          </w:p>
        </w:tc>
        <w:tc>
          <w:tcPr>
            <w:tcW w:w="1772" w:type="dxa"/>
          </w:tcPr>
          <w:p w:rsidR="001555E1" w:rsidRPr="00474C7F" w:rsidRDefault="001555E1" w:rsidP="00201D18">
            <w:pPr>
              <w:spacing w:before="120" w:line="276" w:lineRule="auto"/>
              <w:jc w:val="center"/>
            </w:pPr>
            <w:r w:rsidRPr="00474C7F">
              <w:t>2012-2013</w:t>
            </w:r>
          </w:p>
        </w:tc>
        <w:tc>
          <w:tcPr>
            <w:tcW w:w="1440" w:type="dxa"/>
          </w:tcPr>
          <w:p w:rsidR="001555E1" w:rsidRPr="00474C7F" w:rsidRDefault="001555E1" w:rsidP="00201D18">
            <w:pPr>
              <w:spacing w:before="120"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شؤون التخطيط والجودة</w:t>
            </w:r>
          </w:p>
          <w:p w:rsidR="001555E1" w:rsidRDefault="001555E1" w:rsidP="00201D18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الشؤون الإدارية</w:t>
            </w:r>
          </w:p>
          <w:p w:rsidR="001555E1" w:rsidRDefault="001555E1" w:rsidP="00201D18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</w:p>
          <w:p w:rsidR="001555E1" w:rsidRDefault="001555E1" w:rsidP="00201D18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الشؤون الأكاديمية</w:t>
            </w: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</w:p>
          <w:p w:rsidR="001555E1" w:rsidRDefault="001555E1" w:rsidP="00201D18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</w:p>
          <w:p w:rsidR="001555E1" w:rsidRPr="00474C7F" w:rsidRDefault="001555E1" w:rsidP="00201D18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دائرة التعليم المستمر</w:t>
            </w:r>
          </w:p>
        </w:tc>
        <w:tc>
          <w:tcPr>
            <w:tcW w:w="4320" w:type="dxa"/>
          </w:tcPr>
          <w:p w:rsidR="001555E1" w:rsidRDefault="001555E1" w:rsidP="00201D18">
            <w:pPr>
              <w:numPr>
                <w:ilvl w:val="0"/>
                <w:numId w:val="3"/>
              </w:numPr>
              <w:spacing w:before="120" w:line="276" w:lineRule="auto"/>
              <w:ind w:left="714" w:hanging="357"/>
              <w:jc w:val="lowKashida"/>
            </w:pPr>
            <w:r w:rsidRPr="00474C7F">
              <w:rPr>
                <w:rtl/>
              </w:rPr>
              <w:t>الهيئة الأكاديمية مدربة على استخدام الكمبيوتر والانترنت.</w:t>
            </w:r>
          </w:p>
          <w:p w:rsidR="001555E1" w:rsidRPr="00474C7F" w:rsidRDefault="001555E1" w:rsidP="00201D18">
            <w:pPr>
              <w:spacing w:before="120" w:line="276" w:lineRule="auto"/>
              <w:ind w:left="357"/>
              <w:jc w:val="lowKashida"/>
              <w:rPr>
                <w:rtl/>
              </w:rPr>
            </w:pPr>
          </w:p>
          <w:p w:rsidR="001555E1" w:rsidRPr="00474C7F" w:rsidRDefault="001555E1" w:rsidP="00201D18">
            <w:pPr>
              <w:numPr>
                <w:ilvl w:val="0"/>
                <w:numId w:val="3"/>
              </w:numPr>
              <w:spacing w:line="276" w:lineRule="auto"/>
              <w:jc w:val="lowKashida"/>
            </w:pPr>
            <w:r w:rsidRPr="00474C7F">
              <w:rPr>
                <w:rtl/>
              </w:rPr>
              <w:t>الكادر الأكاديمي يمتلك بعض المهارات المهمة في اللغة الانجليزية</w:t>
            </w:r>
            <w:r>
              <w:rPr>
                <w:rtl/>
              </w:rPr>
              <w:t>.</w:t>
            </w:r>
          </w:p>
          <w:p w:rsidR="001555E1" w:rsidRPr="00474C7F" w:rsidRDefault="001555E1" w:rsidP="00201D18">
            <w:pPr>
              <w:numPr>
                <w:ilvl w:val="0"/>
                <w:numId w:val="3"/>
              </w:numPr>
              <w:spacing w:line="276" w:lineRule="auto"/>
            </w:pPr>
            <w:r w:rsidRPr="00474C7F">
              <w:rPr>
                <w:rtl/>
              </w:rPr>
              <w:t>الكادر الأكاديمي يمتلك بعض المهارات الادارية المهمة  مهارات القيادة/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التواصل/ إدارة الوقت/التفكير الإبداعي</w:t>
            </w:r>
            <w:r>
              <w:rPr>
                <w:rtl/>
              </w:rPr>
              <w:t xml:space="preserve"> . </w:t>
            </w:r>
          </w:p>
          <w:p w:rsidR="001555E1" w:rsidRPr="00474C7F" w:rsidRDefault="001555E1" w:rsidP="00201D18">
            <w:pPr>
              <w:numPr>
                <w:ilvl w:val="0"/>
                <w:numId w:val="3"/>
              </w:numPr>
              <w:spacing w:line="276" w:lineRule="auto"/>
              <w:jc w:val="lowKashida"/>
            </w:pPr>
            <w:r w:rsidRPr="00474C7F">
              <w:rPr>
                <w:rtl/>
              </w:rPr>
              <w:t xml:space="preserve"> الكادر الأكاديمي مدرب على موضوع الجودة الأكاديمية </w:t>
            </w:r>
            <w:r>
              <w:rPr>
                <w:rtl/>
              </w:rPr>
              <w:t>.</w:t>
            </w:r>
          </w:p>
          <w:p w:rsidR="001555E1" w:rsidRDefault="001555E1" w:rsidP="00201D18">
            <w:pPr>
              <w:numPr>
                <w:ilvl w:val="0"/>
                <w:numId w:val="3"/>
              </w:numPr>
              <w:spacing w:line="276" w:lineRule="auto"/>
              <w:jc w:val="lowKashida"/>
            </w:pPr>
            <w:r w:rsidRPr="00474C7F">
              <w:rPr>
                <w:rtl/>
              </w:rPr>
              <w:t xml:space="preserve">جزء من الكادر الأكاديمي مدرب في موضوع وضع الخطط الإستراتيجية </w:t>
            </w:r>
            <w:r>
              <w:rPr>
                <w:rtl/>
              </w:rPr>
              <w:t>.</w:t>
            </w:r>
          </w:p>
          <w:p w:rsidR="001555E1" w:rsidRDefault="001555E1" w:rsidP="00201D18">
            <w:pPr>
              <w:spacing w:line="276" w:lineRule="auto"/>
              <w:ind w:left="360"/>
              <w:jc w:val="lowKashida"/>
              <w:rPr>
                <w:rtl/>
              </w:rPr>
            </w:pPr>
          </w:p>
          <w:p w:rsidR="001555E1" w:rsidRDefault="001555E1" w:rsidP="00201D18">
            <w:pPr>
              <w:spacing w:line="276" w:lineRule="auto"/>
              <w:ind w:left="360"/>
              <w:jc w:val="lowKashida"/>
              <w:rPr>
                <w:rtl/>
              </w:rPr>
            </w:pPr>
          </w:p>
          <w:p w:rsidR="001555E1" w:rsidRDefault="001555E1" w:rsidP="00201D18">
            <w:pPr>
              <w:spacing w:line="276" w:lineRule="auto"/>
              <w:ind w:left="360"/>
              <w:jc w:val="lowKashida"/>
              <w:rPr>
                <w:rtl/>
              </w:rPr>
            </w:pPr>
          </w:p>
          <w:p w:rsidR="001555E1" w:rsidRPr="004C795C" w:rsidRDefault="001555E1" w:rsidP="00201D18">
            <w:pPr>
              <w:spacing w:line="276" w:lineRule="auto"/>
              <w:ind w:left="360"/>
              <w:jc w:val="lowKashida"/>
              <w:rPr>
                <w:rtl/>
              </w:rPr>
            </w:pPr>
          </w:p>
          <w:p w:rsidR="001555E1" w:rsidRPr="00474C7F" w:rsidRDefault="001555E1" w:rsidP="00201D18">
            <w:pPr>
              <w:numPr>
                <w:ilvl w:val="0"/>
                <w:numId w:val="3"/>
              </w:numPr>
              <w:spacing w:line="276" w:lineRule="auto"/>
              <w:jc w:val="lowKashida"/>
              <w:rPr>
                <w:rtl/>
              </w:rPr>
            </w:pPr>
            <w:r w:rsidRPr="00474C7F">
              <w:rPr>
                <w:rtl/>
              </w:rPr>
              <w:t>جزء من الكادر الأكاديمي مؤهل في كتابة مقترحات المشاريع وتجنيد الأموال</w:t>
            </w:r>
          </w:p>
        </w:tc>
      </w:tr>
    </w:tbl>
    <w:tbl>
      <w:tblPr>
        <w:tblpPr w:leftFromText="180" w:rightFromText="180" w:vertAnchor="page" w:horzAnchor="margin" w:tblpXSpec="center" w:tblpY="2371"/>
        <w:bidiVisual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5"/>
        <w:gridCol w:w="4111"/>
        <w:gridCol w:w="1843"/>
        <w:gridCol w:w="1417"/>
        <w:gridCol w:w="4253"/>
      </w:tblGrid>
      <w:tr w:rsidR="001555E1" w:rsidRPr="00474C7F" w:rsidTr="00850C23">
        <w:tc>
          <w:tcPr>
            <w:tcW w:w="3685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DA198A">
            <w:pPr>
              <w:rPr>
                <w:b/>
                <w:bCs/>
                <w:rtl/>
              </w:rPr>
            </w:pPr>
          </w:p>
        </w:tc>
      </w:tr>
      <w:tr w:rsidR="001555E1" w:rsidRPr="00474C7F" w:rsidTr="00850C23">
        <w:tc>
          <w:tcPr>
            <w:tcW w:w="3685" w:type="dxa"/>
          </w:tcPr>
          <w:p w:rsidR="001555E1" w:rsidRPr="00474C7F" w:rsidRDefault="001555E1" w:rsidP="00DA198A">
            <w:pPr>
              <w:numPr>
                <w:ilvl w:val="0"/>
                <w:numId w:val="5"/>
              </w:numPr>
              <w:spacing w:before="120"/>
              <w:ind w:left="714" w:hanging="357"/>
              <w:rPr>
                <w:rtl/>
              </w:rPr>
            </w:pPr>
            <w:r w:rsidRPr="00474C7F">
              <w:rPr>
                <w:rtl/>
              </w:rPr>
              <w:t>تطوير مهارات استخدام الكمبيوتر والانترنت لدى الكادر الإداري</w:t>
            </w:r>
          </w:p>
          <w:p w:rsidR="001555E1" w:rsidRDefault="001555E1" w:rsidP="00DA198A"/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numPr>
                <w:ilvl w:val="0"/>
                <w:numId w:val="5"/>
              </w:numPr>
            </w:pPr>
            <w:r w:rsidRPr="00474C7F">
              <w:rPr>
                <w:rtl/>
              </w:rPr>
              <w:t xml:space="preserve">تعزيز قدرات الكادر الإداري في المواضيع المرتبطة بالجودة الادارية </w:t>
            </w:r>
          </w:p>
          <w:p w:rsidR="001555E1" w:rsidRPr="00474C7F" w:rsidRDefault="001555E1" w:rsidP="00DA198A">
            <w:pPr>
              <w:pStyle w:val="ListParagraph"/>
              <w:rPr>
                <w:rtl/>
              </w:rPr>
            </w:pPr>
          </w:p>
          <w:p w:rsidR="001555E1" w:rsidRPr="00474C7F" w:rsidRDefault="001555E1" w:rsidP="00DA198A">
            <w:pPr>
              <w:numPr>
                <w:ilvl w:val="0"/>
                <w:numId w:val="9"/>
              </w:numPr>
            </w:pPr>
            <w:r w:rsidRPr="00474C7F">
              <w:rPr>
                <w:rtl/>
              </w:rPr>
              <w:t>الرقابة المالية والإدارية</w:t>
            </w:r>
          </w:p>
          <w:p w:rsidR="001555E1" w:rsidRPr="00474C7F" w:rsidRDefault="001555E1" w:rsidP="00DA198A">
            <w:pPr>
              <w:numPr>
                <w:ilvl w:val="0"/>
                <w:numId w:val="9"/>
              </w:numPr>
            </w:pPr>
            <w:r w:rsidRPr="00474C7F">
              <w:rPr>
                <w:rtl/>
              </w:rPr>
              <w:t>الموازنة الالكترونية</w:t>
            </w:r>
          </w:p>
          <w:p w:rsidR="001555E1" w:rsidRPr="00474C7F" w:rsidRDefault="001555E1" w:rsidP="00DA198A">
            <w:pPr>
              <w:numPr>
                <w:ilvl w:val="0"/>
                <w:numId w:val="9"/>
              </w:numPr>
            </w:pPr>
            <w:r w:rsidRPr="00474C7F">
              <w:rPr>
                <w:rtl/>
              </w:rPr>
              <w:t>الادارة الاستراتيجية</w:t>
            </w:r>
          </w:p>
          <w:p w:rsidR="001555E1" w:rsidRPr="00474C7F" w:rsidRDefault="001555E1" w:rsidP="00DA198A">
            <w:pPr>
              <w:numPr>
                <w:ilvl w:val="0"/>
                <w:numId w:val="9"/>
              </w:numPr>
            </w:pPr>
            <w:r w:rsidRPr="00474C7F">
              <w:rPr>
                <w:rtl/>
              </w:rPr>
              <w:t>تحليل المشاكل واتخاذ القرارات</w:t>
            </w:r>
          </w:p>
          <w:p w:rsidR="001555E1" w:rsidRPr="00474C7F" w:rsidRDefault="001555E1" w:rsidP="00DA198A">
            <w:pPr>
              <w:numPr>
                <w:ilvl w:val="0"/>
                <w:numId w:val="9"/>
              </w:numPr>
            </w:pPr>
            <w:r w:rsidRPr="00474C7F">
              <w:rPr>
                <w:rtl/>
              </w:rPr>
              <w:t>الجودة الادارية</w:t>
            </w:r>
          </w:p>
          <w:p w:rsidR="001555E1" w:rsidRPr="00474C7F" w:rsidRDefault="001555E1" w:rsidP="00DA198A">
            <w:pPr>
              <w:ind w:left="1080"/>
              <w:rPr>
                <w:rtl/>
              </w:rPr>
            </w:pPr>
          </w:p>
          <w:p w:rsidR="001555E1" w:rsidRDefault="001555E1" w:rsidP="00DA198A">
            <w:pPr>
              <w:ind w:left="792"/>
            </w:pPr>
          </w:p>
          <w:p w:rsidR="001555E1" w:rsidRPr="00474C7F" w:rsidRDefault="001555E1" w:rsidP="00DA198A">
            <w:pPr>
              <w:ind w:left="792"/>
            </w:pPr>
          </w:p>
          <w:p w:rsidR="001555E1" w:rsidRPr="00474C7F" w:rsidRDefault="001555E1" w:rsidP="00DA198A">
            <w:pPr>
              <w:numPr>
                <w:ilvl w:val="0"/>
                <w:numId w:val="6"/>
              </w:numPr>
              <w:rPr>
                <w:rtl/>
              </w:rPr>
            </w:pPr>
            <w:r w:rsidRPr="00474C7F">
              <w:rPr>
                <w:rtl/>
              </w:rPr>
              <w:t>تعزيز قدرات العاملين في العلاقات العامة بعدد من مهارات العلاقات العامة الضرورية.</w:t>
            </w:r>
          </w:p>
        </w:tc>
        <w:tc>
          <w:tcPr>
            <w:tcW w:w="4111" w:type="dxa"/>
          </w:tcPr>
          <w:p w:rsidR="001555E1" w:rsidRPr="00474C7F" w:rsidRDefault="001555E1" w:rsidP="00DA198A">
            <w:pPr>
              <w:numPr>
                <w:ilvl w:val="0"/>
                <w:numId w:val="6"/>
              </w:numPr>
              <w:spacing w:before="120"/>
              <w:ind w:left="788" w:hanging="357"/>
            </w:pPr>
            <w:r w:rsidRPr="00474C7F">
              <w:rPr>
                <w:rtl/>
              </w:rPr>
              <w:t>دورة تدريبية في استخدام الكمبيوتر والانترنت.</w:t>
            </w:r>
          </w:p>
          <w:p w:rsidR="001555E1" w:rsidRDefault="001555E1" w:rsidP="00DA198A"/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numPr>
                <w:ilvl w:val="0"/>
                <w:numId w:val="8"/>
              </w:numPr>
              <w:rPr>
                <w:rtl/>
              </w:rPr>
            </w:pPr>
            <w:r w:rsidRPr="00474C7F">
              <w:rPr>
                <w:rtl/>
              </w:rPr>
              <w:t xml:space="preserve">دورة تدريبية في الرقابة الإدارية  </w:t>
            </w:r>
          </w:p>
          <w:p w:rsidR="001555E1" w:rsidRPr="00474C7F" w:rsidRDefault="001555E1" w:rsidP="00DA198A">
            <w:pPr>
              <w:ind w:left="720"/>
              <w:rPr>
                <w:rtl/>
              </w:rPr>
            </w:pPr>
            <w:r w:rsidRPr="00474C7F">
              <w:rPr>
                <w:rtl/>
              </w:rPr>
              <w:t>والمالية</w:t>
            </w:r>
            <w:r>
              <w:t xml:space="preserve"> </w:t>
            </w:r>
            <w:r w:rsidRPr="00474C7F">
              <w:rPr>
                <w:rtl/>
              </w:rPr>
              <w:t>(</w:t>
            </w:r>
            <w:r>
              <w:t xml:space="preserve"> </w:t>
            </w:r>
            <w:r w:rsidRPr="00474C7F">
              <w:t>Budgeting</w:t>
            </w:r>
            <w:r w:rsidRPr="00474C7F">
              <w:rPr>
                <w:rtl/>
              </w:rPr>
              <w:t>)</w:t>
            </w:r>
          </w:p>
          <w:p w:rsidR="001555E1" w:rsidRPr="00474C7F" w:rsidRDefault="001555E1" w:rsidP="00DA198A">
            <w:pPr>
              <w:numPr>
                <w:ilvl w:val="0"/>
                <w:numId w:val="8"/>
              </w:numPr>
              <w:rPr>
                <w:rtl/>
              </w:rPr>
            </w:pPr>
            <w:r w:rsidRPr="00474C7F">
              <w:rPr>
                <w:rtl/>
              </w:rPr>
              <w:t xml:space="preserve">دورة تدريبية في الموازنة  </w:t>
            </w:r>
          </w:p>
          <w:p w:rsidR="001555E1" w:rsidRPr="00474C7F" w:rsidRDefault="001555E1" w:rsidP="00DA198A">
            <w:pPr>
              <w:rPr>
                <w:rtl/>
              </w:rPr>
            </w:pPr>
            <w:r w:rsidRPr="00474C7F">
              <w:rPr>
                <w:rtl/>
              </w:rPr>
              <w:t xml:space="preserve">          الالكترونية.</w:t>
            </w:r>
          </w:p>
          <w:p w:rsidR="001555E1" w:rsidRPr="00474C7F" w:rsidRDefault="001555E1" w:rsidP="00DA198A">
            <w:pPr>
              <w:numPr>
                <w:ilvl w:val="0"/>
                <w:numId w:val="8"/>
              </w:numPr>
              <w:rPr>
                <w:rtl/>
              </w:rPr>
            </w:pPr>
            <w:r w:rsidRPr="00474C7F">
              <w:rPr>
                <w:rtl/>
              </w:rPr>
              <w:t>دورة تدريبية في الإدارة الإستراتيجية وتحليل المشكلات واتخاذ القرارات.</w:t>
            </w:r>
          </w:p>
          <w:p w:rsidR="001555E1" w:rsidRPr="00474C7F" w:rsidRDefault="001555E1" w:rsidP="00DA198A">
            <w:pPr>
              <w:numPr>
                <w:ilvl w:val="0"/>
                <w:numId w:val="8"/>
              </w:numPr>
            </w:pPr>
            <w:r w:rsidRPr="00474C7F">
              <w:rPr>
                <w:rtl/>
              </w:rPr>
              <w:t>دورة تدريبية في الجودة الإدارية في الجامعات.</w:t>
            </w: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ind w:left="720"/>
            </w:pPr>
          </w:p>
          <w:p w:rsidR="001555E1" w:rsidRPr="00474C7F" w:rsidRDefault="001555E1" w:rsidP="00DA198A">
            <w:pPr>
              <w:pStyle w:val="ListParagraph"/>
              <w:rPr>
                <w:rtl/>
              </w:rPr>
            </w:pPr>
          </w:p>
          <w:p w:rsidR="001555E1" w:rsidRPr="00474C7F" w:rsidRDefault="001555E1" w:rsidP="00DA198A">
            <w:pPr>
              <w:numPr>
                <w:ilvl w:val="0"/>
                <w:numId w:val="8"/>
              </w:numPr>
              <w:rPr>
                <w:rtl/>
              </w:rPr>
            </w:pPr>
            <w:r w:rsidRPr="00474C7F">
              <w:rPr>
                <w:rtl/>
              </w:rPr>
              <w:t>دورة تدر</w:t>
            </w:r>
            <w:r>
              <w:rPr>
                <w:rtl/>
              </w:rPr>
              <w:t>يبية  لموظفي العلاقات العامة في</w:t>
            </w:r>
            <w:r>
              <w:t xml:space="preserve"> </w:t>
            </w:r>
            <w:r w:rsidRPr="00474C7F">
              <w:rPr>
                <w:rtl/>
              </w:rPr>
              <w:t xml:space="preserve">البروتوكول واستقبال الوفود </w:t>
            </w:r>
            <w:r>
              <w:rPr>
                <w:rtl/>
              </w:rPr>
              <w:t xml:space="preserve">وكيفية إدارة وتنظيم الحفلات </w:t>
            </w:r>
            <w:r w:rsidRPr="00474C7F">
              <w:rPr>
                <w:rtl/>
              </w:rPr>
              <w:t xml:space="preserve"> والندوات وورش العمل.</w:t>
            </w:r>
          </w:p>
          <w:p w:rsidR="001555E1" w:rsidRDefault="001555E1" w:rsidP="00DA198A">
            <w:pPr>
              <w:numPr>
                <w:ilvl w:val="0"/>
                <w:numId w:val="8"/>
              </w:numPr>
            </w:pPr>
            <w:r>
              <w:rPr>
                <w:rtl/>
              </w:rPr>
              <w:t>دورة تدريبية لموظفي العلاقات</w:t>
            </w:r>
            <w:r>
              <w:t xml:space="preserve"> </w:t>
            </w:r>
            <w:r w:rsidRPr="00474C7F">
              <w:rPr>
                <w:rtl/>
              </w:rPr>
              <w:t>العامة في المواضيع التالية</w:t>
            </w:r>
          </w:p>
          <w:p w:rsidR="001555E1" w:rsidRDefault="001555E1" w:rsidP="00DA198A">
            <w:pPr>
              <w:numPr>
                <w:ilvl w:val="1"/>
                <w:numId w:val="8"/>
              </w:numPr>
              <w:tabs>
                <w:tab w:val="clear" w:pos="1440"/>
                <w:tab w:val="num" w:pos="884"/>
              </w:tabs>
              <w:ind w:hanging="839"/>
            </w:pPr>
            <w:r w:rsidRPr="00474C7F">
              <w:rPr>
                <w:rtl/>
              </w:rPr>
              <w:t>اللغة الانجليزية</w:t>
            </w:r>
          </w:p>
          <w:p w:rsidR="001555E1" w:rsidRDefault="001555E1" w:rsidP="00DA198A">
            <w:pPr>
              <w:numPr>
                <w:ilvl w:val="1"/>
                <w:numId w:val="8"/>
              </w:numPr>
              <w:tabs>
                <w:tab w:val="clear" w:pos="1440"/>
                <w:tab w:val="num" w:pos="884"/>
              </w:tabs>
              <w:ind w:hanging="839"/>
            </w:pPr>
            <w:r w:rsidRPr="00474C7F">
              <w:rPr>
                <w:rtl/>
              </w:rPr>
              <w:t>مهارات العلاقات العامة</w:t>
            </w:r>
          </w:p>
          <w:p w:rsidR="001555E1" w:rsidRPr="00474C7F" w:rsidRDefault="001555E1" w:rsidP="00DA198A">
            <w:pPr>
              <w:numPr>
                <w:ilvl w:val="1"/>
                <w:numId w:val="8"/>
              </w:numPr>
              <w:tabs>
                <w:tab w:val="clear" w:pos="1440"/>
                <w:tab w:val="num" w:pos="884"/>
              </w:tabs>
              <w:ind w:hanging="839"/>
              <w:rPr>
                <w:rtl/>
              </w:rPr>
            </w:pPr>
            <w:r w:rsidRPr="00474C7F">
              <w:rPr>
                <w:rtl/>
              </w:rPr>
              <w:t>فن الكتابة</w:t>
            </w:r>
          </w:p>
        </w:tc>
        <w:tc>
          <w:tcPr>
            <w:tcW w:w="1843" w:type="dxa"/>
          </w:tcPr>
          <w:p w:rsidR="001555E1" w:rsidRPr="00474C7F" w:rsidRDefault="001555E1" w:rsidP="00DA198A">
            <w:pPr>
              <w:spacing w:before="120"/>
              <w:jc w:val="center"/>
            </w:pPr>
            <w:r w:rsidRPr="00474C7F">
              <w:t>2012-2013</w:t>
            </w:r>
          </w:p>
        </w:tc>
        <w:tc>
          <w:tcPr>
            <w:tcW w:w="1417" w:type="dxa"/>
          </w:tcPr>
          <w:p w:rsidR="001555E1" w:rsidRPr="00474C7F" w:rsidRDefault="001555E1" w:rsidP="00DA198A">
            <w:pPr>
              <w:spacing w:before="120"/>
              <w:jc w:val="center"/>
              <w:rPr>
                <w:rtl/>
              </w:rPr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DA198A">
            <w:pPr>
              <w:spacing w:before="120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DA198A">
            <w:pPr>
              <w:spacing w:before="120"/>
              <w:jc w:val="center"/>
              <w:rPr>
                <w:rtl/>
              </w:rPr>
            </w:pPr>
            <w:r w:rsidRPr="00474C7F">
              <w:rPr>
                <w:rtl/>
              </w:rPr>
              <w:t>الشؤون الإدارية</w:t>
            </w:r>
          </w:p>
          <w:p w:rsidR="001555E1" w:rsidRPr="00474C7F" w:rsidRDefault="001555E1" w:rsidP="00DA198A">
            <w:pPr>
              <w:spacing w:before="120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DA198A">
            <w:pPr>
              <w:spacing w:before="120"/>
              <w:jc w:val="center"/>
              <w:rPr>
                <w:rtl/>
              </w:rPr>
            </w:pPr>
            <w:r w:rsidRPr="00474C7F">
              <w:rPr>
                <w:rtl/>
              </w:rPr>
              <w:t>دائرة التعليم المستمر</w:t>
            </w:r>
          </w:p>
        </w:tc>
        <w:tc>
          <w:tcPr>
            <w:tcW w:w="4253" w:type="dxa"/>
          </w:tcPr>
          <w:p w:rsidR="001555E1" w:rsidRPr="00474C7F" w:rsidRDefault="001555E1" w:rsidP="00DA198A">
            <w:pPr>
              <w:numPr>
                <w:ilvl w:val="0"/>
                <w:numId w:val="7"/>
              </w:numPr>
              <w:tabs>
                <w:tab w:val="num" w:pos="224"/>
              </w:tabs>
              <w:spacing w:before="120"/>
              <w:ind w:left="45" w:firstLine="0"/>
              <w:jc w:val="lowKashida"/>
            </w:pPr>
            <w:r w:rsidRPr="00474C7F">
              <w:rPr>
                <w:rtl/>
              </w:rPr>
              <w:t xml:space="preserve"> كادر إداري يمتلك مهارات  </w:t>
            </w: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  <w:r w:rsidRPr="00474C7F">
              <w:rPr>
                <w:rtl/>
              </w:rPr>
              <w:t xml:space="preserve">  الحاسوب المتقدمة</w:t>
            </w:r>
          </w:p>
          <w:p w:rsidR="001555E1" w:rsidRDefault="001555E1" w:rsidP="00DA198A">
            <w:pPr>
              <w:jc w:val="lowKashida"/>
            </w:pPr>
          </w:p>
          <w:p w:rsidR="001555E1" w:rsidRPr="00474C7F" w:rsidRDefault="001555E1" w:rsidP="00DA198A">
            <w:pPr>
              <w:jc w:val="lowKashida"/>
            </w:pPr>
          </w:p>
          <w:p w:rsidR="001555E1" w:rsidRPr="00474C7F" w:rsidRDefault="001555E1" w:rsidP="00DA198A">
            <w:pPr>
              <w:numPr>
                <w:ilvl w:val="0"/>
                <w:numId w:val="7"/>
              </w:numPr>
              <w:tabs>
                <w:tab w:val="num" w:pos="224"/>
              </w:tabs>
              <w:ind w:left="44" w:firstLine="0"/>
              <w:jc w:val="lowKashida"/>
            </w:pPr>
            <w:r w:rsidRPr="00474C7F">
              <w:rPr>
                <w:rtl/>
              </w:rPr>
              <w:t>كادر اداري مؤهل في المواضيع الادارية الاساسية المرتبطة بالعمل</w:t>
            </w:r>
          </w:p>
          <w:p w:rsidR="001555E1" w:rsidRPr="00474C7F" w:rsidRDefault="001555E1" w:rsidP="00DA198A">
            <w:pPr>
              <w:ind w:left="44"/>
              <w:jc w:val="lowKashida"/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ind w:left="44"/>
              <w:jc w:val="lowKashida"/>
            </w:pPr>
          </w:p>
          <w:p w:rsidR="001555E1" w:rsidRPr="00474C7F" w:rsidRDefault="001555E1" w:rsidP="00DA198A">
            <w:pPr>
              <w:numPr>
                <w:ilvl w:val="0"/>
                <w:numId w:val="7"/>
              </w:numPr>
              <w:tabs>
                <w:tab w:val="num" w:pos="224"/>
              </w:tabs>
              <w:ind w:left="44" w:firstLine="0"/>
              <w:jc w:val="lowKashida"/>
              <w:rPr>
                <w:rtl/>
              </w:rPr>
            </w:pPr>
            <w:r w:rsidRPr="00474C7F">
              <w:rPr>
                <w:rtl/>
              </w:rPr>
              <w:t>موظفو العلاقات العامة يمتلكون المهارات الاساسية المرتبطة بعملهم</w:t>
            </w:r>
          </w:p>
          <w:p w:rsidR="001555E1" w:rsidRPr="00474C7F" w:rsidRDefault="001555E1" w:rsidP="00DA198A">
            <w:pPr>
              <w:ind w:left="44"/>
              <w:jc w:val="lowKashida"/>
              <w:rPr>
                <w:rtl/>
              </w:rPr>
            </w:pPr>
          </w:p>
        </w:tc>
      </w:tr>
    </w:tbl>
    <w:p w:rsidR="001555E1" w:rsidRPr="00EC397B" w:rsidRDefault="001555E1" w:rsidP="002067D8">
      <w:pPr>
        <w:pStyle w:val="ListParagraph"/>
        <w:ind w:left="48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  <w:rtl/>
        </w:rPr>
        <w:t>3.</w:t>
      </w:r>
      <w:r w:rsidRPr="00EC397B">
        <w:rPr>
          <w:rFonts w:ascii="Arial" w:hAnsi="Arial" w:cs="Arial"/>
          <w:b/>
          <w:bCs/>
          <w:sz w:val="32"/>
          <w:szCs w:val="32"/>
          <w:rtl/>
        </w:rPr>
        <w:t xml:space="preserve"> تدريب وتطوير الكادر الاداري في اقسام ودوائر الجامعة</w:t>
      </w:r>
    </w:p>
    <w:p w:rsidR="001555E1" w:rsidRPr="00DA198A" w:rsidRDefault="001555E1" w:rsidP="002067D8">
      <w:pPr>
        <w:pStyle w:val="ListParagraph"/>
        <w:ind w:left="480"/>
        <w:rPr>
          <w:b/>
          <w:bCs/>
          <w:rtl/>
        </w:rPr>
      </w:pPr>
      <w:r>
        <w:rPr>
          <w:b/>
          <w:bCs/>
          <w:sz w:val="32"/>
          <w:szCs w:val="32"/>
          <w:rtl/>
        </w:rPr>
        <w:t xml:space="preserve">4. </w:t>
      </w:r>
      <w:r w:rsidRPr="00DA198A">
        <w:rPr>
          <w:b/>
          <w:bCs/>
          <w:sz w:val="32"/>
          <w:szCs w:val="32"/>
          <w:rtl/>
        </w:rPr>
        <w:t>تطوير جودة الأداء الأكاديمي:</w:t>
      </w: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111"/>
        <w:gridCol w:w="1843"/>
        <w:gridCol w:w="1417"/>
        <w:gridCol w:w="4253"/>
      </w:tblGrid>
      <w:tr w:rsidR="001555E1" w:rsidRPr="00474C7F" w:rsidTr="00850C23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DA198A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850C23">
        <w:trPr>
          <w:trHeight w:val="274"/>
        </w:trPr>
        <w:tc>
          <w:tcPr>
            <w:tcW w:w="3544" w:type="dxa"/>
          </w:tcPr>
          <w:p w:rsidR="001555E1" w:rsidRPr="00474C7F" w:rsidRDefault="001555E1" w:rsidP="008860F8">
            <w:pPr>
              <w:numPr>
                <w:ilvl w:val="0"/>
                <w:numId w:val="13"/>
              </w:numPr>
              <w:spacing w:before="120"/>
              <w:ind w:left="788" w:hanging="357"/>
            </w:pPr>
            <w:r w:rsidRPr="00474C7F">
              <w:rPr>
                <w:rtl/>
              </w:rPr>
              <w:t xml:space="preserve">نشر ثقافة الجودة الأكاديمية </w:t>
            </w:r>
          </w:p>
          <w:p w:rsidR="001555E1" w:rsidRPr="00474C7F" w:rsidRDefault="001555E1" w:rsidP="00DA198A">
            <w:pPr>
              <w:ind w:left="792"/>
            </w:pPr>
          </w:p>
          <w:p w:rsidR="001555E1" w:rsidRPr="00474C7F" w:rsidRDefault="001555E1" w:rsidP="00DA198A">
            <w:pPr>
              <w:ind w:left="792"/>
            </w:pPr>
          </w:p>
          <w:p w:rsidR="001555E1" w:rsidRPr="00474C7F" w:rsidRDefault="001555E1" w:rsidP="00DA198A">
            <w:pPr>
              <w:ind w:left="792"/>
              <w:rPr>
                <w:rtl/>
              </w:rPr>
            </w:pPr>
          </w:p>
          <w:p w:rsidR="001555E1" w:rsidRDefault="001555E1" w:rsidP="00DA198A">
            <w:pPr>
              <w:ind w:left="792"/>
            </w:pPr>
          </w:p>
          <w:p w:rsidR="001555E1" w:rsidRPr="00474C7F" w:rsidRDefault="001555E1" w:rsidP="00DA198A">
            <w:pPr>
              <w:ind w:left="792"/>
            </w:pPr>
          </w:p>
          <w:p w:rsidR="001555E1" w:rsidRPr="00474C7F" w:rsidRDefault="001555E1" w:rsidP="00DA198A">
            <w:pPr>
              <w:numPr>
                <w:ilvl w:val="0"/>
                <w:numId w:val="13"/>
              </w:numPr>
            </w:pPr>
            <w:r w:rsidRPr="00474C7F">
              <w:rPr>
                <w:rtl/>
              </w:rPr>
              <w:t xml:space="preserve">تعزيز مهارات الطاقم الأكاديمي في مجال الجودة </w:t>
            </w: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Default="001555E1" w:rsidP="00DA198A"/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ind w:left="584"/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Default="001555E1" w:rsidP="00654D1C"/>
          <w:p w:rsidR="001555E1" w:rsidRPr="00474C7F" w:rsidRDefault="001555E1" w:rsidP="00654D1C">
            <w:pPr>
              <w:rPr>
                <w:rtl/>
              </w:rPr>
            </w:pPr>
          </w:p>
        </w:tc>
        <w:tc>
          <w:tcPr>
            <w:tcW w:w="4111" w:type="dxa"/>
          </w:tcPr>
          <w:p w:rsidR="001555E1" w:rsidRPr="00474C7F" w:rsidRDefault="001555E1" w:rsidP="008860F8">
            <w:pPr>
              <w:numPr>
                <w:ilvl w:val="0"/>
                <w:numId w:val="10"/>
              </w:numPr>
              <w:tabs>
                <w:tab w:val="clear" w:pos="880"/>
                <w:tab w:val="num" w:pos="416"/>
              </w:tabs>
              <w:spacing w:before="120"/>
              <w:ind w:left="414" w:hanging="414"/>
            </w:pPr>
            <w:r w:rsidRPr="00474C7F">
              <w:rPr>
                <w:rtl/>
              </w:rPr>
              <w:t>مراسلة الكليات المختلفة لترشيح أعضاء اللجان الأكاديمية في جميع الكليات.</w:t>
            </w:r>
          </w:p>
          <w:p w:rsidR="001555E1" w:rsidRPr="00474C7F" w:rsidRDefault="001555E1" w:rsidP="00DA198A">
            <w:pPr>
              <w:numPr>
                <w:ilvl w:val="0"/>
                <w:numId w:val="10"/>
              </w:numPr>
              <w:tabs>
                <w:tab w:val="clear" w:pos="880"/>
                <w:tab w:val="num" w:pos="416"/>
              </w:tabs>
              <w:ind w:left="416" w:hanging="416"/>
            </w:pPr>
            <w:r w:rsidRPr="00474C7F">
              <w:rPr>
                <w:rtl/>
              </w:rPr>
              <w:t>تشكيل اللجان الأكاديمية</w:t>
            </w:r>
          </w:p>
          <w:p w:rsidR="001555E1" w:rsidRPr="00474C7F" w:rsidRDefault="001555E1" w:rsidP="00DA198A">
            <w:pPr>
              <w:numPr>
                <w:ilvl w:val="0"/>
                <w:numId w:val="10"/>
              </w:numPr>
              <w:tabs>
                <w:tab w:val="clear" w:pos="880"/>
                <w:tab w:val="num" w:pos="416"/>
              </w:tabs>
              <w:ind w:left="416" w:hanging="416"/>
            </w:pPr>
            <w:r w:rsidRPr="00474C7F">
              <w:rPr>
                <w:rtl/>
              </w:rPr>
              <w:t>اجتماعات دورية للجان الجودة الأكاديمية.</w:t>
            </w: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8860F8">
            <w:pPr>
              <w:numPr>
                <w:ilvl w:val="0"/>
                <w:numId w:val="11"/>
              </w:numPr>
              <w:tabs>
                <w:tab w:val="clear" w:pos="720"/>
                <w:tab w:val="num" w:pos="236"/>
              </w:tabs>
              <w:ind w:left="236" w:hanging="236"/>
              <w:rPr>
                <w:rtl/>
              </w:rPr>
            </w:pPr>
            <w:r w:rsidRPr="00474C7F">
              <w:rPr>
                <w:rtl/>
              </w:rPr>
              <w:t xml:space="preserve">  </w:t>
            </w:r>
            <w:r>
              <w:rPr>
                <w:rtl/>
              </w:rPr>
              <w:t xml:space="preserve"> إقامة 4 ورشات عمل خاصة بنشر </w:t>
            </w:r>
            <w:r w:rsidRPr="00474C7F">
              <w:rPr>
                <w:rtl/>
              </w:rPr>
              <w:t>ثقافة الجودة الأكاديمية.</w:t>
            </w:r>
          </w:p>
          <w:p w:rsidR="001555E1" w:rsidRDefault="001555E1" w:rsidP="008860F8">
            <w:pPr>
              <w:pStyle w:val="ListParagraph"/>
              <w:numPr>
                <w:ilvl w:val="0"/>
                <w:numId w:val="38"/>
              </w:numPr>
            </w:pPr>
            <w:r w:rsidRPr="00474C7F">
              <w:rPr>
                <w:rtl/>
              </w:rPr>
              <w:t>معايير الأستاذ الجامعي الجيد</w:t>
            </w:r>
          </w:p>
          <w:p w:rsidR="001555E1" w:rsidRDefault="001555E1" w:rsidP="008860F8">
            <w:pPr>
              <w:pStyle w:val="ListParagraph"/>
              <w:numPr>
                <w:ilvl w:val="0"/>
                <w:numId w:val="38"/>
              </w:numPr>
            </w:pPr>
            <w:r w:rsidRPr="00474C7F">
              <w:rPr>
                <w:rtl/>
              </w:rPr>
              <w:t>معايير التقييم الجيد للطلبة</w:t>
            </w:r>
          </w:p>
          <w:p w:rsidR="001555E1" w:rsidRDefault="001555E1" w:rsidP="008860F8">
            <w:pPr>
              <w:pStyle w:val="ListParagraph"/>
              <w:numPr>
                <w:ilvl w:val="0"/>
                <w:numId w:val="38"/>
              </w:numPr>
            </w:pPr>
            <w:r w:rsidRPr="00474C7F">
              <w:rPr>
                <w:rtl/>
              </w:rPr>
              <w:t>الكتاب الجامعي الجيد.</w:t>
            </w:r>
          </w:p>
          <w:p w:rsidR="001555E1" w:rsidRDefault="001555E1" w:rsidP="008860F8">
            <w:pPr>
              <w:pStyle w:val="ListParagraph"/>
              <w:numPr>
                <w:ilvl w:val="0"/>
                <w:numId w:val="38"/>
              </w:numPr>
            </w:pPr>
            <w:r w:rsidRPr="00474C7F">
              <w:rPr>
                <w:rtl/>
              </w:rPr>
              <w:t>معايير الجودة الخاصة بطرائق التدريس  المناسبة للبيئة الجامعية.</w:t>
            </w:r>
          </w:p>
          <w:p w:rsidR="001555E1" w:rsidRDefault="001555E1" w:rsidP="008860F8">
            <w:pPr>
              <w:pStyle w:val="ListParagraph"/>
              <w:numPr>
                <w:ilvl w:val="0"/>
                <w:numId w:val="38"/>
              </w:numPr>
            </w:pPr>
            <w:r w:rsidRPr="00474C7F">
              <w:rPr>
                <w:rtl/>
              </w:rPr>
              <w:t xml:space="preserve">. </w:t>
            </w:r>
            <w:r w:rsidRPr="00474C7F">
              <w:t>ILO's</w:t>
            </w:r>
            <w:r w:rsidRPr="00474C7F">
              <w:rPr>
                <w:rtl/>
              </w:rPr>
              <w:t xml:space="preserve"> </w:t>
            </w:r>
          </w:p>
          <w:p w:rsidR="001555E1" w:rsidRPr="00474C7F" w:rsidRDefault="001555E1" w:rsidP="008860F8">
            <w:pPr>
              <w:pStyle w:val="ListParagraph"/>
              <w:numPr>
                <w:ilvl w:val="0"/>
                <w:numId w:val="38"/>
              </w:numPr>
              <w:rPr>
                <w:rtl/>
              </w:rPr>
            </w:pPr>
            <w:r w:rsidRPr="00474C7F">
              <w:rPr>
                <w:rtl/>
              </w:rPr>
              <w:t>رسالة الجامعة ورؤيتها وأهدافها</w:t>
            </w:r>
          </w:p>
          <w:p w:rsidR="001555E1" w:rsidRPr="00474C7F" w:rsidRDefault="001555E1" w:rsidP="00DA198A">
            <w:pPr>
              <w:numPr>
                <w:ilvl w:val="0"/>
                <w:numId w:val="11"/>
              </w:numPr>
              <w:tabs>
                <w:tab w:val="clear" w:pos="720"/>
              </w:tabs>
              <w:ind w:left="416"/>
            </w:pPr>
            <w:r w:rsidRPr="00474C7F">
              <w:rPr>
                <w:rtl/>
              </w:rPr>
              <w:t>تصميم صفحة الكترونية خاصة بالجودة على موقع الجامعة.</w:t>
            </w:r>
          </w:p>
          <w:p w:rsidR="001555E1" w:rsidRPr="00474C7F" w:rsidRDefault="001555E1" w:rsidP="00DA198A">
            <w:pPr>
              <w:rPr>
                <w:rtl/>
              </w:rPr>
            </w:pPr>
          </w:p>
          <w:p w:rsidR="001555E1" w:rsidRPr="00474C7F" w:rsidRDefault="001555E1" w:rsidP="00654D1C">
            <w:pPr>
              <w:ind w:left="416"/>
              <w:rPr>
                <w:rtl/>
              </w:rPr>
            </w:pPr>
          </w:p>
        </w:tc>
        <w:tc>
          <w:tcPr>
            <w:tcW w:w="1843" w:type="dxa"/>
          </w:tcPr>
          <w:p w:rsidR="001555E1" w:rsidRPr="00474C7F" w:rsidRDefault="001555E1" w:rsidP="008860F8">
            <w:pPr>
              <w:spacing w:after="120"/>
            </w:pPr>
            <w:r w:rsidRPr="00474C7F">
              <w:t>2012-2013</w:t>
            </w:r>
          </w:p>
        </w:tc>
        <w:tc>
          <w:tcPr>
            <w:tcW w:w="1417" w:type="dxa"/>
          </w:tcPr>
          <w:p w:rsidR="001555E1" w:rsidRDefault="001555E1" w:rsidP="008860F8">
            <w:pPr>
              <w:spacing w:before="120"/>
              <w:jc w:val="center"/>
            </w:pPr>
            <w:r w:rsidRPr="00474C7F">
              <w:rPr>
                <w:rtl/>
              </w:rPr>
              <w:t>الشؤون الاكاديمية</w:t>
            </w:r>
          </w:p>
          <w:p w:rsidR="001555E1" w:rsidRPr="00474C7F" w:rsidRDefault="001555E1" w:rsidP="00DA198A">
            <w:pPr>
              <w:jc w:val="center"/>
              <w:rPr>
                <w:rtl/>
              </w:rPr>
            </w:pPr>
          </w:p>
          <w:p w:rsidR="001555E1" w:rsidRDefault="001555E1" w:rsidP="00DA198A">
            <w:pPr>
              <w:jc w:val="center"/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DA198A">
            <w:pPr>
              <w:jc w:val="center"/>
              <w:rPr>
                <w:rtl/>
              </w:rPr>
            </w:pPr>
          </w:p>
          <w:p w:rsidR="001555E1" w:rsidRDefault="001555E1" w:rsidP="00DA198A">
            <w:pPr>
              <w:jc w:val="center"/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DA198A">
            <w:pPr>
              <w:jc w:val="center"/>
              <w:rPr>
                <w:rtl/>
              </w:rPr>
            </w:pPr>
          </w:p>
          <w:p w:rsidR="001555E1" w:rsidRDefault="001555E1" w:rsidP="00DA198A">
            <w:pPr>
              <w:jc w:val="center"/>
            </w:pPr>
            <w:r w:rsidRPr="00474C7F">
              <w:rPr>
                <w:rtl/>
              </w:rPr>
              <w:t>+</w:t>
            </w:r>
          </w:p>
          <w:p w:rsidR="001555E1" w:rsidRDefault="001555E1" w:rsidP="00DA198A">
            <w:pPr>
              <w:jc w:val="center"/>
            </w:pPr>
          </w:p>
          <w:p w:rsidR="001555E1" w:rsidRPr="00474C7F" w:rsidRDefault="001555E1" w:rsidP="00DA198A">
            <w:pPr>
              <w:jc w:val="center"/>
              <w:rPr>
                <w:rtl/>
              </w:rPr>
            </w:pPr>
          </w:p>
          <w:p w:rsidR="001555E1" w:rsidRPr="00474C7F" w:rsidRDefault="001555E1" w:rsidP="00DA198A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لجان الجودة الأكاديمية في الكليات</w:t>
            </w:r>
          </w:p>
          <w:p w:rsidR="001555E1" w:rsidRPr="00474C7F" w:rsidRDefault="001555E1" w:rsidP="00DA198A">
            <w:pPr>
              <w:jc w:val="center"/>
              <w:rPr>
                <w:rtl/>
              </w:rPr>
            </w:pPr>
          </w:p>
          <w:p w:rsidR="001555E1" w:rsidRPr="00474C7F" w:rsidRDefault="001555E1" w:rsidP="00DA198A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:rsidR="001555E1" w:rsidRPr="00474C7F" w:rsidRDefault="001555E1" w:rsidP="008860F8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</w:tabs>
              <w:spacing w:before="120"/>
              <w:ind w:left="460" w:hanging="386"/>
              <w:jc w:val="lowKashida"/>
            </w:pPr>
            <w:r w:rsidRPr="00474C7F">
              <w:rPr>
                <w:rtl/>
              </w:rPr>
              <w:t xml:space="preserve">قياس تقريبي لدرجة الوعي بمفاهيم الجودة لدى الأكاديميين </w:t>
            </w: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jc w:val="lowKashida"/>
            </w:pPr>
          </w:p>
          <w:p w:rsidR="001555E1" w:rsidRPr="00474C7F" w:rsidRDefault="001555E1" w:rsidP="00DA198A">
            <w:pPr>
              <w:ind w:left="720"/>
              <w:jc w:val="lowKashida"/>
              <w:rPr>
                <w:rtl/>
              </w:rPr>
            </w:pPr>
          </w:p>
          <w:p w:rsidR="001555E1" w:rsidRDefault="001555E1" w:rsidP="008860F8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</w:tabs>
              <w:ind w:left="459" w:hanging="387"/>
              <w:jc w:val="lowKashida"/>
            </w:pPr>
            <w:r w:rsidRPr="00474C7F">
              <w:rPr>
                <w:rtl/>
              </w:rPr>
              <w:t>عدد</w:t>
            </w:r>
            <w:r>
              <w:rPr>
                <w:rtl/>
              </w:rPr>
              <w:t xml:space="preserve"> من المهارات الخاصة بالجودة  تم</w:t>
            </w:r>
            <w:r>
              <w:t xml:space="preserve"> </w:t>
            </w:r>
            <w:r w:rsidRPr="00474C7F">
              <w:rPr>
                <w:rtl/>
              </w:rPr>
              <w:t>تعزيزها:</w:t>
            </w:r>
          </w:p>
          <w:p w:rsidR="001555E1" w:rsidRDefault="001555E1" w:rsidP="008860F8">
            <w:pPr>
              <w:numPr>
                <w:ilvl w:val="0"/>
                <w:numId w:val="40"/>
              </w:numPr>
              <w:jc w:val="lowKashida"/>
            </w:pPr>
            <w:r w:rsidRPr="00474C7F">
              <w:rPr>
                <w:rtl/>
              </w:rPr>
              <w:t>طرق التدريس الجيدة</w:t>
            </w:r>
          </w:p>
          <w:p w:rsidR="001555E1" w:rsidRDefault="001555E1" w:rsidP="008860F8">
            <w:pPr>
              <w:numPr>
                <w:ilvl w:val="0"/>
                <w:numId w:val="40"/>
              </w:numPr>
              <w:jc w:val="lowKashida"/>
            </w:pPr>
            <w:r w:rsidRPr="00474C7F">
              <w:rPr>
                <w:rtl/>
              </w:rPr>
              <w:t>التقييم الجيد</w:t>
            </w:r>
          </w:p>
          <w:p w:rsidR="001555E1" w:rsidRDefault="001555E1" w:rsidP="008860F8">
            <w:pPr>
              <w:numPr>
                <w:ilvl w:val="0"/>
                <w:numId w:val="40"/>
              </w:numPr>
              <w:jc w:val="lowKashida"/>
            </w:pPr>
            <w:r w:rsidRPr="00474C7F">
              <w:rPr>
                <w:rtl/>
              </w:rPr>
              <w:t>الكتاب الجيد</w:t>
            </w:r>
          </w:p>
          <w:p w:rsidR="001555E1" w:rsidRPr="00474C7F" w:rsidRDefault="001555E1" w:rsidP="008860F8">
            <w:pPr>
              <w:numPr>
                <w:ilvl w:val="0"/>
                <w:numId w:val="40"/>
              </w:numPr>
              <w:jc w:val="lowKashida"/>
              <w:rPr>
                <w:rtl/>
              </w:rPr>
            </w:pPr>
            <w:r w:rsidRPr="00474C7F">
              <w:rPr>
                <w:rtl/>
              </w:rPr>
              <w:t>الأستاذ الجامعي الجيد</w:t>
            </w: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DA198A">
            <w:pPr>
              <w:jc w:val="lowKashida"/>
              <w:rPr>
                <w:rtl/>
              </w:rPr>
            </w:pPr>
          </w:p>
          <w:p w:rsidR="001555E1" w:rsidRPr="00474C7F" w:rsidRDefault="001555E1" w:rsidP="00654D1C">
            <w:pPr>
              <w:jc w:val="lowKashida"/>
              <w:rPr>
                <w:rtl/>
              </w:rPr>
            </w:pPr>
          </w:p>
        </w:tc>
      </w:tr>
    </w:tbl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Pr="00863EE1" w:rsidRDefault="001555E1" w:rsidP="00A82F6B">
      <w:pPr>
        <w:ind w:left="720"/>
        <w:rPr>
          <w:b/>
          <w:bCs/>
          <w:sz w:val="32"/>
          <w:szCs w:val="32"/>
        </w:rPr>
      </w:pPr>
      <w:r w:rsidRPr="00863EE1">
        <w:rPr>
          <w:b/>
          <w:bCs/>
          <w:sz w:val="32"/>
          <w:szCs w:val="32"/>
          <w:rtl/>
        </w:rPr>
        <w:t xml:space="preserve">تابع </w:t>
      </w:r>
      <w:r>
        <w:rPr>
          <w:b/>
          <w:bCs/>
          <w:sz w:val="32"/>
          <w:szCs w:val="32"/>
          <w:rtl/>
        </w:rPr>
        <w:t>بند 4</w:t>
      </w:r>
      <w:r w:rsidRPr="00863EE1">
        <w:rPr>
          <w:b/>
          <w:bCs/>
          <w:sz w:val="32"/>
          <w:szCs w:val="32"/>
          <w:rtl/>
        </w:rPr>
        <w:t xml:space="preserve"> :  تطوير جودة الأداء الأكاديمي</w:t>
      </w:r>
    </w:p>
    <w:tbl>
      <w:tblPr>
        <w:tblpPr w:leftFromText="180" w:rightFromText="180" w:vertAnchor="page" w:horzAnchor="margin" w:tblpXSpec="center" w:tblpY="2566"/>
        <w:bidiVisual/>
        <w:tblW w:w="14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4"/>
        <w:gridCol w:w="4111"/>
        <w:gridCol w:w="1843"/>
        <w:gridCol w:w="1417"/>
        <w:gridCol w:w="4253"/>
      </w:tblGrid>
      <w:tr w:rsidR="001555E1" w:rsidRPr="00474C7F" w:rsidTr="00E75B0C">
        <w:tc>
          <w:tcPr>
            <w:tcW w:w="3344" w:type="dxa"/>
            <w:shd w:val="clear" w:color="auto" w:fill="C0C0C0"/>
            <w:vAlign w:val="center"/>
          </w:tcPr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654D1C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E75B0C">
        <w:trPr>
          <w:trHeight w:val="274"/>
        </w:trPr>
        <w:tc>
          <w:tcPr>
            <w:tcW w:w="3344" w:type="dxa"/>
          </w:tcPr>
          <w:p w:rsidR="001555E1" w:rsidRPr="00474C7F" w:rsidRDefault="001555E1" w:rsidP="00E75B0C">
            <w:pPr>
              <w:numPr>
                <w:ilvl w:val="0"/>
                <w:numId w:val="10"/>
              </w:numPr>
              <w:tabs>
                <w:tab w:val="clear" w:pos="880"/>
                <w:tab w:val="num" w:pos="404"/>
              </w:tabs>
              <w:ind w:left="584" w:hanging="296"/>
            </w:pPr>
            <w:r w:rsidRPr="00474C7F">
              <w:rPr>
                <w:rtl/>
              </w:rPr>
              <w:t>نشر ثقافة التقييم الذاتي</w:t>
            </w: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Default="001555E1" w:rsidP="00E75B0C">
            <w:pPr>
              <w:rPr>
                <w:rtl/>
              </w:rPr>
            </w:pPr>
          </w:p>
          <w:p w:rsidR="001555E1" w:rsidRDefault="001555E1" w:rsidP="00E75B0C">
            <w:pPr>
              <w:rPr>
                <w:rtl/>
              </w:rPr>
            </w:pPr>
          </w:p>
          <w:p w:rsidR="001555E1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Default="001555E1" w:rsidP="00E75B0C">
            <w:pPr>
              <w:ind w:left="584"/>
            </w:pPr>
          </w:p>
          <w:p w:rsidR="001555E1" w:rsidRPr="00474C7F" w:rsidRDefault="001555E1" w:rsidP="00E75B0C">
            <w:pPr>
              <w:numPr>
                <w:ilvl w:val="0"/>
                <w:numId w:val="10"/>
              </w:numPr>
              <w:tabs>
                <w:tab w:val="clear" w:pos="880"/>
                <w:tab w:val="num" w:pos="404"/>
              </w:tabs>
              <w:ind w:left="584" w:hanging="296"/>
            </w:pPr>
            <w:r w:rsidRPr="00474C7F">
              <w:rPr>
                <w:rtl/>
              </w:rPr>
              <w:t>نشر ثقافة تقييم عضو هيئة التدريس</w:t>
            </w:r>
          </w:p>
          <w:p w:rsidR="001555E1" w:rsidRPr="00474C7F" w:rsidRDefault="001555E1" w:rsidP="00E75B0C">
            <w:pPr>
              <w:ind w:left="584"/>
              <w:rPr>
                <w:rtl/>
              </w:rPr>
            </w:pPr>
          </w:p>
        </w:tc>
        <w:tc>
          <w:tcPr>
            <w:tcW w:w="4111" w:type="dxa"/>
          </w:tcPr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416"/>
              </w:tabs>
              <w:ind w:left="416" w:hanging="416"/>
            </w:pPr>
            <w:r w:rsidRPr="00474C7F">
              <w:rPr>
                <w:rtl/>
              </w:rPr>
              <w:t>نشاط حول مخرجات التقييم الذاتي والخارجي ومناقشة المخرجات.</w:t>
            </w: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416"/>
              </w:tabs>
              <w:ind w:left="416" w:hanging="416"/>
            </w:pPr>
            <w:r w:rsidRPr="00474C7F">
              <w:rPr>
                <w:rtl/>
              </w:rPr>
              <w:t>ورشات عمل لأعضاء الهيئة التدريسية في الكليات حول معايير التقييم الخاصة بالهيئة الوطنية للاعتماد والجودة والنوعية.</w:t>
            </w: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416"/>
              </w:tabs>
              <w:ind w:left="416" w:hanging="416"/>
            </w:pPr>
            <w:r w:rsidRPr="00474C7F">
              <w:rPr>
                <w:rtl/>
              </w:rPr>
              <w:t>وضع معايير</w:t>
            </w:r>
            <w:r>
              <w:rPr>
                <w:rtl/>
              </w:rPr>
              <w:t xml:space="preserve"> التقييم الخاصة بالهيئة الوطنية </w:t>
            </w:r>
            <w:r w:rsidRPr="00474C7F">
              <w:rPr>
                <w:rtl/>
              </w:rPr>
              <w:t>للاعت</w:t>
            </w:r>
            <w:r>
              <w:rPr>
                <w:rtl/>
              </w:rPr>
              <w:t xml:space="preserve">ماد والجودة والنوعية على الصفحة </w:t>
            </w:r>
            <w:r w:rsidRPr="00474C7F">
              <w:rPr>
                <w:rtl/>
              </w:rPr>
              <w:t>الإلكترونية لشؤون التخطيط والجودة.</w:t>
            </w:r>
          </w:p>
          <w:p w:rsidR="001555E1" w:rsidRPr="00474C7F" w:rsidRDefault="001555E1" w:rsidP="00E75B0C">
            <w:pPr>
              <w:ind w:left="416"/>
            </w:pPr>
          </w:p>
          <w:p w:rsidR="001555E1" w:rsidRPr="00474C7F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416"/>
              </w:tabs>
              <w:ind w:left="416" w:hanging="416"/>
            </w:pPr>
            <w:r w:rsidRPr="00474C7F">
              <w:rPr>
                <w:rtl/>
              </w:rPr>
              <w:t>وضع معايير تقييم عضو هيئة التدريس من قبل الطلبة على الصفحة الالكترونية لشؤون التخطيط والجودة.</w:t>
            </w:r>
          </w:p>
          <w:p w:rsidR="001555E1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416"/>
              </w:tabs>
              <w:ind w:left="416" w:hanging="416"/>
            </w:pPr>
            <w:r w:rsidRPr="00474C7F">
              <w:rPr>
                <w:rtl/>
              </w:rPr>
              <w:t>تطبيق نموذج تقييم الأستاذ الجامعي من قبل الطلبة.</w:t>
            </w: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416"/>
              </w:tabs>
              <w:ind w:left="416" w:hanging="416"/>
              <w:rPr>
                <w:rtl/>
              </w:rPr>
            </w:pPr>
            <w:r w:rsidRPr="00474C7F">
              <w:rPr>
                <w:rtl/>
              </w:rPr>
              <w:t>دراسة نتائج تقييم عضو هيئة التدريس والاستفادة منها</w:t>
            </w:r>
          </w:p>
        </w:tc>
        <w:tc>
          <w:tcPr>
            <w:tcW w:w="1843" w:type="dxa"/>
          </w:tcPr>
          <w:p w:rsidR="001555E1" w:rsidRPr="00474C7F" w:rsidRDefault="001555E1" w:rsidP="00E75B0C">
            <w:pPr>
              <w:spacing w:after="120"/>
            </w:pPr>
            <w:r w:rsidRPr="00474C7F">
              <w:t>2012-2013</w:t>
            </w:r>
          </w:p>
        </w:tc>
        <w:tc>
          <w:tcPr>
            <w:tcW w:w="1417" w:type="dxa"/>
          </w:tcPr>
          <w:p w:rsidR="001555E1" w:rsidRDefault="001555E1" w:rsidP="00E75B0C">
            <w:pPr>
              <w:spacing w:before="120"/>
              <w:jc w:val="center"/>
            </w:pPr>
            <w:r w:rsidRPr="00474C7F">
              <w:rPr>
                <w:rtl/>
              </w:rPr>
              <w:t>الشؤون الاكاديمية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Default="001555E1" w:rsidP="00E75B0C">
            <w:pPr>
              <w:jc w:val="center"/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Default="001555E1" w:rsidP="00E75B0C">
            <w:pPr>
              <w:jc w:val="center"/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Default="001555E1" w:rsidP="00E75B0C">
            <w:pPr>
              <w:jc w:val="center"/>
            </w:pPr>
            <w:r w:rsidRPr="00474C7F">
              <w:rPr>
                <w:rtl/>
              </w:rPr>
              <w:t>+</w:t>
            </w:r>
          </w:p>
          <w:p w:rsidR="001555E1" w:rsidRDefault="001555E1" w:rsidP="00E75B0C">
            <w:pPr>
              <w:jc w:val="center"/>
            </w:pP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Pr="00474C7F" w:rsidRDefault="001555E1" w:rsidP="00E75B0C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لجان الجودة الأكاديمية في الكليات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</w:tc>
        <w:tc>
          <w:tcPr>
            <w:tcW w:w="4253" w:type="dxa"/>
          </w:tcPr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left" w:pos="432"/>
              </w:tabs>
              <w:ind w:hanging="648"/>
              <w:jc w:val="lowKashida"/>
              <w:rPr>
                <w:rtl/>
              </w:rPr>
            </w:pPr>
            <w:r>
              <w:rPr>
                <w:rtl/>
              </w:rPr>
              <w:t xml:space="preserve">التقييم الذاتي ممارسة معتادة </w:t>
            </w:r>
            <w:r w:rsidRPr="00474C7F">
              <w:rPr>
                <w:rtl/>
              </w:rPr>
              <w:t>ودورية في الأقسام.</w:t>
            </w:r>
          </w:p>
          <w:p w:rsidR="001555E1" w:rsidRDefault="001555E1" w:rsidP="00E75B0C">
            <w:pPr>
              <w:numPr>
                <w:ilvl w:val="0"/>
                <w:numId w:val="7"/>
              </w:numPr>
              <w:tabs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تحدد الأقسام موعد للتقييم الذاتي كل سنة</w:t>
            </w:r>
          </w:p>
          <w:p w:rsidR="001555E1" w:rsidRDefault="001555E1" w:rsidP="00E75B0C">
            <w:pPr>
              <w:numPr>
                <w:ilvl w:val="0"/>
                <w:numId w:val="7"/>
              </w:numPr>
              <w:tabs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تحدد الأقسام مؤشرات للتقييم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 xml:space="preserve">الذاتي </w:t>
            </w:r>
          </w:p>
          <w:p w:rsidR="001555E1" w:rsidRDefault="001555E1" w:rsidP="00E75B0C">
            <w:pPr>
              <w:jc w:val="lowKashida"/>
              <w:rPr>
                <w:rtl/>
              </w:rPr>
            </w:pPr>
          </w:p>
          <w:p w:rsidR="001555E1" w:rsidRDefault="001555E1" w:rsidP="00E75B0C">
            <w:pPr>
              <w:jc w:val="lowKashida"/>
              <w:rPr>
                <w:rtl/>
              </w:rPr>
            </w:pPr>
          </w:p>
          <w:p w:rsidR="001555E1" w:rsidRDefault="001555E1" w:rsidP="00E75B0C">
            <w:pPr>
              <w:jc w:val="lowKashida"/>
              <w:rPr>
                <w:rtl/>
              </w:rPr>
            </w:pPr>
          </w:p>
          <w:p w:rsidR="001555E1" w:rsidRDefault="001555E1" w:rsidP="00E75B0C">
            <w:pPr>
              <w:jc w:val="lowKashida"/>
              <w:rPr>
                <w:rtl/>
              </w:rPr>
            </w:pPr>
          </w:p>
          <w:p w:rsidR="001555E1" w:rsidRDefault="001555E1" w:rsidP="00E75B0C">
            <w:pPr>
              <w:jc w:val="lowKashida"/>
              <w:rPr>
                <w:rtl/>
              </w:rPr>
            </w:pPr>
          </w:p>
          <w:p w:rsidR="001555E1" w:rsidRPr="00474C7F" w:rsidRDefault="001555E1" w:rsidP="00E75B0C">
            <w:pPr>
              <w:jc w:val="lowKashida"/>
            </w:pPr>
          </w:p>
          <w:p w:rsidR="001555E1" w:rsidRPr="00474C7F" w:rsidRDefault="001555E1" w:rsidP="00E75B0C">
            <w:pPr>
              <w:ind w:left="44"/>
              <w:jc w:val="lowKashida"/>
              <w:rPr>
                <w:rtl/>
              </w:rPr>
            </w:pPr>
            <w:r w:rsidRPr="00474C7F">
              <w:rPr>
                <w:rtl/>
              </w:rPr>
              <w:t xml:space="preserve">   </w:t>
            </w:r>
          </w:p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أعضاء الهيئة التدريسية في الكليات مدربون على اعداد تقارير التقييم الذاتي.</w:t>
            </w:r>
          </w:p>
          <w:p w:rsidR="001555E1" w:rsidRPr="00474C7F" w:rsidRDefault="001555E1" w:rsidP="00E75B0C">
            <w:pPr>
              <w:ind w:left="432"/>
              <w:jc w:val="lowKashida"/>
            </w:pPr>
          </w:p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تقرير نتائج تقييم الأداء لكل عضو هيئة تدريس.</w:t>
            </w:r>
          </w:p>
          <w:p w:rsidR="001555E1" w:rsidRPr="00F6787C" w:rsidRDefault="001555E1" w:rsidP="00E75B0C">
            <w:pPr>
              <w:tabs>
                <w:tab w:val="num" w:pos="432"/>
              </w:tabs>
              <w:jc w:val="lowKashida"/>
              <w:rPr>
                <w:rtl/>
              </w:rPr>
            </w:pPr>
          </w:p>
        </w:tc>
      </w:tr>
    </w:tbl>
    <w:p w:rsidR="001555E1" w:rsidRDefault="001555E1" w:rsidP="00654D1C">
      <w:pPr>
        <w:bidi w:val="0"/>
        <w:spacing w:after="200" w:line="276" w:lineRule="auto"/>
        <w:jc w:val="right"/>
        <w:rPr>
          <w:b/>
          <w:bCs/>
          <w:rtl/>
        </w:rPr>
      </w:pPr>
      <w:r>
        <w:rPr>
          <w:b/>
          <w:bCs/>
          <w:rtl/>
        </w:rPr>
        <w:br w:type="page"/>
      </w: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0"/>
        <w:gridCol w:w="4678"/>
        <w:gridCol w:w="1560"/>
        <w:gridCol w:w="1701"/>
        <w:gridCol w:w="3969"/>
      </w:tblGrid>
      <w:tr w:rsidR="001555E1" w:rsidRPr="00474C7F" w:rsidTr="00F6787C">
        <w:tc>
          <w:tcPr>
            <w:tcW w:w="3260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678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560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3969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F6787C">
        <w:trPr>
          <w:trHeight w:val="274"/>
        </w:trPr>
        <w:tc>
          <w:tcPr>
            <w:tcW w:w="3260" w:type="dxa"/>
          </w:tcPr>
          <w:p w:rsidR="001555E1" w:rsidRPr="00474C7F" w:rsidRDefault="001555E1" w:rsidP="00E75B0C">
            <w:pPr>
              <w:numPr>
                <w:ilvl w:val="0"/>
                <w:numId w:val="10"/>
              </w:numPr>
              <w:tabs>
                <w:tab w:val="clear" w:pos="880"/>
                <w:tab w:val="num" w:pos="404"/>
              </w:tabs>
              <w:ind w:left="584" w:hanging="296"/>
            </w:pPr>
            <w:r w:rsidRPr="00474C7F">
              <w:rPr>
                <w:rtl/>
              </w:rPr>
              <w:t>تفعيل الإرشاد الأكاديمي للطلبة</w:t>
            </w: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pPr>
              <w:rPr>
                <w:rtl/>
              </w:rPr>
            </w:pPr>
          </w:p>
          <w:p w:rsidR="001555E1" w:rsidRPr="00474C7F" w:rsidRDefault="001555E1" w:rsidP="00E75B0C">
            <w:r w:rsidRPr="00474C7F">
              <w:rPr>
                <w:rtl/>
              </w:rPr>
              <w:t xml:space="preserve"> </w:t>
            </w:r>
          </w:p>
          <w:p w:rsidR="001555E1" w:rsidRPr="00474C7F" w:rsidRDefault="001555E1" w:rsidP="00E75B0C"/>
          <w:p w:rsidR="001555E1" w:rsidRPr="00474C7F" w:rsidRDefault="001555E1" w:rsidP="00E75B0C"/>
          <w:p w:rsidR="001555E1" w:rsidRPr="00474C7F" w:rsidRDefault="001555E1" w:rsidP="00E75B0C">
            <w:pPr>
              <w:ind w:left="584"/>
            </w:pPr>
          </w:p>
          <w:p w:rsidR="001555E1" w:rsidRPr="00474C7F" w:rsidRDefault="001555E1" w:rsidP="00E75B0C">
            <w:pPr>
              <w:numPr>
                <w:ilvl w:val="0"/>
                <w:numId w:val="10"/>
              </w:numPr>
              <w:tabs>
                <w:tab w:val="clear" w:pos="880"/>
                <w:tab w:val="num" w:pos="404"/>
              </w:tabs>
              <w:ind w:left="584" w:hanging="296"/>
            </w:pPr>
            <w:r>
              <w:rPr>
                <w:rtl/>
              </w:rPr>
              <w:t>ت</w:t>
            </w:r>
            <w:r w:rsidRPr="00474C7F">
              <w:rPr>
                <w:rtl/>
              </w:rPr>
              <w:t>طوير الخطط الدراسية بالكليات المختلفة في الجامعة</w:t>
            </w:r>
          </w:p>
          <w:p w:rsidR="001555E1" w:rsidRPr="00474C7F" w:rsidRDefault="001555E1" w:rsidP="00E75B0C">
            <w:pPr>
              <w:ind w:left="584"/>
              <w:rPr>
                <w:rtl/>
              </w:rPr>
            </w:pPr>
          </w:p>
          <w:p w:rsidR="001555E1" w:rsidRPr="00474C7F" w:rsidRDefault="001555E1" w:rsidP="00E75B0C">
            <w:pPr>
              <w:ind w:left="584"/>
              <w:rPr>
                <w:rtl/>
              </w:rPr>
            </w:pPr>
          </w:p>
          <w:p w:rsidR="001555E1" w:rsidRDefault="001555E1" w:rsidP="00E75B0C">
            <w:pPr>
              <w:ind w:left="584"/>
            </w:pPr>
          </w:p>
          <w:p w:rsidR="001555E1" w:rsidRDefault="001555E1" w:rsidP="00E75B0C">
            <w:pPr>
              <w:ind w:left="584"/>
            </w:pPr>
          </w:p>
          <w:p w:rsidR="001555E1" w:rsidRDefault="001555E1" w:rsidP="00E75B0C">
            <w:pPr>
              <w:ind w:left="584"/>
              <w:rPr>
                <w:rtl/>
              </w:rPr>
            </w:pPr>
          </w:p>
          <w:p w:rsidR="001555E1" w:rsidRDefault="001555E1" w:rsidP="00E75B0C">
            <w:pPr>
              <w:ind w:left="584"/>
              <w:rPr>
                <w:rtl/>
              </w:rPr>
            </w:pPr>
          </w:p>
          <w:p w:rsidR="001555E1" w:rsidRDefault="001555E1" w:rsidP="00E75B0C">
            <w:pPr>
              <w:ind w:left="584"/>
              <w:rPr>
                <w:rtl/>
              </w:rPr>
            </w:pPr>
          </w:p>
          <w:p w:rsidR="001555E1" w:rsidRDefault="001555E1" w:rsidP="00E75B0C">
            <w:pPr>
              <w:ind w:left="584"/>
              <w:rPr>
                <w:rtl/>
              </w:rPr>
            </w:pPr>
          </w:p>
          <w:p w:rsidR="001555E1" w:rsidRDefault="001555E1" w:rsidP="00E75B0C">
            <w:pPr>
              <w:ind w:left="584"/>
              <w:rPr>
                <w:rtl/>
              </w:rPr>
            </w:pPr>
          </w:p>
          <w:p w:rsidR="001555E1" w:rsidRPr="00474C7F" w:rsidRDefault="001555E1" w:rsidP="00E75B0C">
            <w:pPr>
              <w:ind w:left="584"/>
            </w:pPr>
          </w:p>
          <w:p w:rsidR="001555E1" w:rsidRPr="00474C7F" w:rsidRDefault="001555E1" w:rsidP="00E75B0C"/>
          <w:p w:rsidR="001555E1" w:rsidRPr="00474C7F" w:rsidRDefault="001555E1" w:rsidP="00E75B0C">
            <w:pPr>
              <w:numPr>
                <w:ilvl w:val="0"/>
                <w:numId w:val="10"/>
              </w:numPr>
              <w:tabs>
                <w:tab w:val="clear" w:pos="880"/>
                <w:tab w:val="num" w:pos="404"/>
              </w:tabs>
              <w:ind w:left="584" w:hanging="296"/>
              <w:rPr>
                <w:rtl/>
              </w:rPr>
            </w:pPr>
            <w:r w:rsidRPr="00474C7F">
              <w:rPr>
                <w:rtl/>
              </w:rPr>
              <w:t>تطوير سياسة الابتعاث العلمي</w:t>
            </w:r>
          </w:p>
        </w:tc>
        <w:tc>
          <w:tcPr>
            <w:tcW w:w="4678" w:type="dxa"/>
          </w:tcPr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ind w:left="416" w:hanging="416"/>
            </w:pPr>
            <w:r w:rsidRPr="00474C7F">
              <w:rPr>
                <w:rtl/>
              </w:rPr>
              <w:t>تجهيز ملف لكل طالب في البرامج المختلفة في الجامعة.</w:t>
            </w: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ind w:left="416" w:hanging="416"/>
            </w:pPr>
            <w:r w:rsidRPr="00474C7F">
              <w:rPr>
                <w:rtl/>
              </w:rPr>
              <w:t>توزيع الملفات على أعضاء الهيئة التدريسية حيث يكلف كل عضو هيئة تدريس بالإشراف على مجموعة من الطلاب.</w:t>
            </w:r>
          </w:p>
          <w:p w:rsidR="001555E1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ind w:left="416" w:hanging="416"/>
              <w:rPr>
                <w:rtl/>
              </w:rPr>
            </w:pPr>
            <w:r w:rsidRPr="00474C7F">
              <w:rPr>
                <w:rtl/>
              </w:rPr>
              <w:t>وضع آلية تربط بين الإشراف على الطالب من خلال ملفه الأكاديمي وبين تسجيل الطالب الكترونياً حيث لا يسمح بالتسجيل الالكتروني إلا بموافقة المشرف على الوضع الأكاديمي للطالب.</w:t>
            </w:r>
          </w:p>
          <w:p w:rsidR="001555E1" w:rsidRPr="00474C7F" w:rsidRDefault="001555E1" w:rsidP="00E75B0C">
            <w:pPr>
              <w:tabs>
                <w:tab w:val="num" w:pos="176"/>
              </w:tabs>
              <w:ind w:left="416"/>
            </w:pP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ind w:left="416" w:hanging="416"/>
            </w:pPr>
            <w:r w:rsidRPr="00474C7F">
              <w:rPr>
                <w:rtl/>
              </w:rPr>
              <w:t>تشكيل لجان في الأقسام المختلفة لتقييم الخطط الدراسية ومدى ملائمتها مع حاجات سوق العمل.</w:t>
            </w:r>
          </w:p>
          <w:p w:rsidR="001555E1" w:rsidRPr="00474C7F" w:rsidRDefault="001555E1" w:rsidP="00E75B0C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ind w:left="416" w:hanging="416"/>
            </w:pPr>
            <w:r w:rsidRPr="00474C7F">
              <w:rPr>
                <w:rtl/>
              </w:rPr>
              <w:t xml:space="preserve">تعديل الخطط الدراسية في الأقسام المختلفة بالتركيز على </w:t>
            </w:r>
          </w:p>
          <w:p w:rsidR="001555E1" w:rsidRPr="00474C7F" w:rsidRDefault="001555E1" w:rsidP="00E75B0C">
            <w:pPr>
              <w:numPr>
                <w:ilvl w:val="1"/>
                <w:numId w:val="10"/>
              </w:numPr>
              <w:tabs>
                <w:tab w:val="clear" w:pos="1600"/>
                <w:tab w:val="num" w:pos="176"/>
                <w:tab w:val="num" w:pos="596"/>
              </w:tabs>
              <w:ind w:left="596" w:firstLine="0"/>
            </w:pPr>
            <w:r w:rsidRPr="00474C7F">
              <w:rPr>
                <w:rtl/>
              </w:rPr>
              <w:t xml:space="preserve"> اضافة الجانب العملي في المقررات   </w:t>
            </w:r>
          </w:p>
          <w:p w:rsidR="001555E1" w:rsidRPr="00474C7F" w:rsidRDefault="001555E1" w:rsidP="00E75B0C">
            <w:pPr>
              <w:tabs>
                <w:tab w:val="num" w:pos="176"/>
              </w:tabs>
              <w:ind w:left="596"/>
              <w:rPr>
                <w:rtl/>
              </w:rPr>
            </w:pPr>
            <w:r w:rsidRPr="00474C7F">
              <w:rPr>
                <w:rtl/>
              </w:rPr>
              <w:t xml:space="preserve">   الدراسية.</w:t>
            </w:r>
          </w:p>
          <w:p w:rsidR="001555E1" w:rsidRPr="00474C7F" w:rsidRDefault="001555E1" w:rsidP="00E75B0C">
            <w:pPr>
              <w:numPr>
                <w:ilvl w:val="1"/>
                <w:numId w:val="10"/>
              </w:numPr>
              <w:tabs>
                <w:tab w:val="clear" w:pos="1600"/>
                <w:tab w:val="num" w:pos="176"/>
                <w:tab w:val="num" w:pos="596"/>
              </w:tabs>
              <w:ind w:left="596" w:firstLine="0"/>
            </w:pPr>
            <w:r w:rsidRPr="00474C7F">
              <w:rPr>
                <w:rtl/>
              </w:rPr>
              <w:t xml:space="preserve"> اضافة مقررات حرة + اختياريه  </w:t>
            </w:r>
            <w:r>
              <w:rPr>
                <w:rtl/>
              </w:rPr>
              <w:t xml:space="preserve">للخطط </w:t>
            </w:r>
            <w:r w:rsidRPr="00474C7F">
              <w:rPr>
                <w:rtl/>
              </w:rPr>
              <w:t xml:space="preserve">الدراسية  </w:t>
            </w:r>
          </w:p>
          <w:p w:rsidR="001555E1" w:rsidRDefault="001555E1" w:rsidP="00E75B0C">
            <w:pPr>
              <w:numPr>
                <w:ilvl w:val="1"/>
                <w:numId w:val="10"/>
              </w:numPr>
              <w:tabs>
                <w:tab w:val="clear" w:pos="1600"/>
                <w:tab w:val="num" w:pos="176"/>
                <w:tab w:val="num" w:pos="596"/>
              </w:tabs>
              <w:ind w:left="596" w:firstLine="0"/>
            </w:pPr>
            <w:r>
              <w:rPr>
                <w:rtl/>
              </w:rPr>
              <w:t xml:space="preserve"> اضافة مقررات تتناسب مع سوق</w:t>
            </w:r>
            <w:r w:rsidRPr="00474C7F">
              <w:rPr>
                <w:rtl/>
              </w:rPr>
              <w:t xml:space="preserve"> العمل مثل اللغة الإنجليزية +  مهارات الحاسوب.  </w:t>
            </w:r>
          </w:p>
          <w:p w:rsidR="001555E1" w:rsidRPr="00474C7F" w:rsidRDefault="001555E1" w:rsidP="00E75B0C">
            <w:pPr>
              <w:tabs>
                <w:tab w:val="num" w:pos="880"/>
              </w:tabs>
              <w:ind w:left="596"/>
            </w:pPr>
          </w:p>
          <w:p w:rsidR="001555E1" w:rsidRPr="00474C7F" w:rsidRDefault="001555E1" w:rsidP="00E75B0C">
            <w:pPr>
              <w:numPr>
                <w:ilvl w:val="2"/>
                <w:numId w:val="10"/>
              </w:numPr>
              <w:tabs>
                <w:tab w:val="clear" w:pos="2320"/>
                <w:tab w:val="num" w:pos="176"/>
              </w:tabs>
              <w:ind w:left="596" w:hanging="596"/>
            </w:pPr>
            <w:r w:rsidRPr="00474C7F">
              <w:rPr>
                <w:rtl/>
              </w:rPr>
              <w:t>تزويد قاعات التدريس بالأدوات والمعدات اللازمة لتسهيل العملية التعليمية.</w:t>
            </w:r>
          </w:p>
          <w:p w:rsidR="001555E1" w:rsidRPr="00474C7F" w:rsidRDefault="001555E1" w:rsidP="00E75B0C">
            <w:pPr>
              <w:tabs>
                <w:tab w:val="num" w:pos="176"/>
              </w:tabs>
            </w:pPr>
          </w:p>
          <w:p w:rsidR="001555E1" w:rsidRPr="00F6787C" w:rsidRDefault="001555E1" w:rsidP="00E75B0C">
            <w:pPr>
              <w:numPr>
                <w:ilvl w:val="2"/>
                <w:numId w:val="10"/>
              </w:numPr>
              <w:tabs>
                <w:tab w:val="clear" w:pos="2320"/>
                <w:tab w:val="num" w:pos="176"/>
              </w:tabs>
              <w:ind w:left="596" w:hanging="596"/>
              <w:rPr>
                <w:rtl/>
              </w:rPr>
            </w:pPr>
            <w:r w:rsidRPr="00474C7F">
              <w:rPr>
                <w:rtl/>
              </w:rPr>
              <w:t>مراجعة سياسة ال</w:t>
            </w:r>
            <w:r>
              <w:rPr>
                <w:rtl/>
              </w:rPr>
              <w:t>إ</w:t>
            </w:r>
            <w:r w:rsidRPr="00474C7F">
              <w:rPr>
                <w:rtl/>
              </w:rPr>
              <w:t>بتعاث العلمي للتأكد من مناسبتها للحاجة الحقيقية للكليات.</w:t>
            </w:r>
          </w:p>
        </w:tc>
        <w:tc>
          <w:tcPr>
            <w:tcW w:w="1560" w:type="dxa"/>
          </w:tcPr>
          <w:p w:rsidR="001555E1" w:rsidRPr="00474C7F" w:rsidRDefault="001555E1" w:rsidP="00E75B0C">
            <w:pPr>
              <w:spacing w:after="120"/>
            </w:pPr>
            <w:r w:rsidRPr="00474C7F">
              <w:t>2012-2013</w:t>
            </w:r>
          </w:p>
        </w:tc>
        <w:tc>
          <w:tcPr>
            <w:tcW w:w="1701" w:type="dxa"/>
          </w:tcPr>
          <w:p w:rsidR="001555E1" w:rsidRDefault="001555E1" w:rsidP="00E75B0C">
            <w:pPr>
              <w:spacing w:before="120"/>
              <w:jc w:val="center"/>
            </w:pPr>
            <w:r w:rsidRPr="00474C7F">
              <w:rPr>
                <w:rtl/>
              </w:rPr>
              <w:t>الشؤون الاكاديمية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Default="001555E1" w:rsidP="00E75B0C">
            <w:pPr>
              <w:jc w:val="center"/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Default="001555E1" w:rsidP="00E75B0C">
            <w:pPr>
              <w:jc w:val="center"/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Default="001555E1" w:rsidP="00E75B0C">
            <w:pPr>
              <w:jc w:val="center"/>
            </w:pPr>
            <w:r w:rsidRPr="00474C7F">
              <w:rPr>
                <w:rtl/>
              </w:rPr>
              <w:t>+</w:t>
            </w:r>
          </w:p>
          <w:p w:rsidR="001555E1" w:rsidRDefault="001555E1" w:rsidP="00E75B0C">
            <w:pPr>
              <w:jc w:val="center"/>
            </w:pP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Pr="00474C7F" w:rsidRDefault="001555E1" w:rsidP="00E75B0C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لجان الجودة الأكاديمية في الكليات</w:t>
            </w: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  <w:p w:rsidR="001555E1" w:rsidRPr="00474C7F" w:rsidRDefault="001555E1" w:rsidP="00E75B0C">
            <w:pPr>
              <w:jc w:val="center"/>
              <w:rPr>
                <w:rtl/>
              </w:rPr>
            </w:pPr>
          </w:p>
        </w:tc>
        <w:tc>
          <w:tcPr>
            <w:tcW w:w="3969" w:type="dxa"/>
          </w:tcPr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ملف ارشاد اكاديمي لكل طالب</w:t>
            </w:r>
          </w:p>
          <w:p w:rsidR="001555E1" w:rsidRPr="00474C7F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الطلاب على علم بالمرشدين الاكاديميين</w:t>
            </w:r>
          </w:p>
          <w:p w:rsidR="001555E1" w:rsidRPr="00474C7F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الية واضحة للإرشاد الاكاديمي تربط بين الملف الورقي والتسجيل الالكتروني للطالب</w:t>
            </w:r>
          </w:p>
          <w:p w:rsidR="001555E1" w:rsidRDefault="001555E1" w:rsidP="00E75B0C">
            <w:pPr>
              <w:pStyle w:val="ListParagraph"/>
              <w:rPr>
                <w:rtl/>
              </w:rPr>
            </w:pPr>
          </w:p>
          <w:p w:rsidR="001555E1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لجان تطوير الخطط الدراسية مشكلة في اقسام الجامعة</w:t>
            </w:r>
          </w:p>
          <w:p w:rsidR="001555E1" w:rsidRPr="00955D22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</w:pPr>
            <w:r w:rsidRPr="00474C7F">
              <w:rPr>
                <w:rtl/>
              </w:rPr>
              <w:t>نسخ اولية عن الخطط المطورة</w:t>
            </w:r>
          </w:p>
          <w:p w:rsidR="001555E1" w:rsidRPr="00474C7F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jc w:val="lowKashida"/>
              <w:rPr>
                <w:rtl/>
              </w:rPr>
            </w:pPr>
          </w:p>
          <w:p w:rsidR="001555E1" w:rsidRPr="00474C7F" w:rsidRDefault="001555E1" w:rsidP="00E75B0C">
            <w:pPr>
              <w:jc w:val="lowKashida"/>
              <w:rPr>
                <w:rtl/>
              </w:rPr>
            </w:pPr>
          </w:p>
          <w:p w:rsidR="001555E1" w:rsidRDefault="001555E1" w:rsidP="00E75B0C"/>
          <w:p w:rsidR="001555E1" w:rsidRDefault="001555E1" w:rsidP="00E75B0C">
            <w:pPr>
              <w:pStyle w:val="ListParagraph"/>
              <w:rPr>
                <w:rtl/>
              </w:rPr>
            </w:pPr>
          </w:p>
          <w:p w:rsidR="001555E1" w:rsidRDefault="001555E1" w:rsidP="00E75B0C">
            <w:pPr>
              <w:pStyle w:val="ListParagraph"/>
              <w:rPr>
                <w:rtl/>
              </w:rPr>
            </w:pPr>
          </w:p>
          <w:p w:rsidR="001555E1" w:rsidRDefault="001555E1" w:rsidP="00E75B0C">
            <w:pPr>
              <w:pStyle w:val="ListParagraph"/>
              <w:rPr>
                <w:rtl/>
              </w:rPr>
            </w:pPr>
          </w:p>
          <w:p w:rsidR="001555E1" w:rsidRDefault="001555E1" w:rsidP="00E75B0C">
            <w:pPr>
              <w:pStyle w:val="ListParagraph"/>
              <w:rPr>
                <w:rtl/>
              </w:rPr>
            </w:pPr>
          </w:p>
          <w:p w:rsidR="001555E1" w:rsidRPr="00474C7F" w:rsidRDefault="001555E1" w:rsidP="00E75B0C">
            <w:pPr>
              <w:pStyle w:val="ListParagraph"/>
              <w:rPr>
                <w:rtl/>
              </w:rPr>
            </w:pPr>
          </w:p>
          <w:p w:rsidR="001555E1" w:rsidRPr="00F6787C" w:rsidRDefault="001555E1" w:rsidP="00E75B0C">
            <w:pPr>
              <w:numPr>
                <w:ilvl w:val="0"/>
                <w:numId w:val="12"/>
              </w:numPr>
              <w:tabs>
                <w:tab w:val="clear" w:pos="764"/>
                <w:tab w:val="num" w:pos="432"/>
              </w:tabs>
              <w:ind w:left="432"/>
              <w:jc w:val="lowKashida"/>
              <w:rPr>
                <w:rtl/>
              </w:rPr>
            </w:pPr>
            <w:r w:rsidRPr="00474C7F">
              <w:rPr>
                <w:rtl/>
              </w:rPr>
              <w:t>تسليم تقرير حول سياسة الابتعاث وسبل تطويرها</w:t>
            </w:r>
          </w:p>
        </w:tc>
      </w:tr>
    </w:tbl>
    <w:p w:rsidR="001555E1" w:rsidRPr="002067D8" w:rsidRDefault="001555E1" w:rsidP="002067D8">
      <w:pPr>
        <w:ind w:left="720"/>
        <w:rPr>
          <w:b/>
          <w:bCs/>
          <w:sz w:val="32"/>
          <w:szCs w:val="32"/>
        </w:rPr>
      </w:pPr>
      <w:r w:rsidRPr="00863EE1">
        <w:rPr>
          <w:b/>
          <w:bCs/>
          <w:sz w:val="32"/>
          <w:szCs w:val="32"/>
          <w:rtl/>
        </w:rPr>
        <w:t xml:space="preserve">تابع </w:t>
      </w:r>
      <w:r>
        <w:rPr>
          <w:b/>
          <w:bCs/>
          <w:sz w:val="32"/>
          <w:szCs w:val="32"/>
          <w:rtl/>
        </w:rPr>
        <w:t>بند 4</w:t>
      </w:r>
      <w:r w:rsidRPr="00863EE1">
        <w:rPr>
          <w:b/>
          <w:bCs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 xml:space="preserve">: </w:t>
      </w:r>
      <w:r w:rsidRPr="00863EE1">
        <w:rPr>
          <w:b/>
          <w:bCs/>
          <w:sz w:val="32"/>
          <w:szCs w:val="32"/>
          <w:rtl/>
        </w:rPr>
        <w:t>تطوير جودة الأداء الأكاديمي</w:t>
      </w:r>
    </w:p>
    <w:p w:rsidR="001555E1" w:rsidRDefault="001555E1" w:rsidP="002067D8">
      <w:pPr>
        <w:pStyle w:val="ListParagraph"/>
        <w:ind w:left="480"/>
        <w:rPr>
          <w:b/>
          <w:bCs/>
          <w:rtl/>
        </w:rPr>
      </w:pPr>
      <w:r>
        <w:rPr>
          <w:b/>
          <w:bCs/>
          <w:sz w:val="32"/>
          <w:szCs w:val="32"/>
          <w:rtl/>
        </w:rPr>
        <w:t xml:space="preserve">5. </w:t>
      </w:r>
      <w:r w:rsidRPr="00505380">
        <w:rPr>
          <w:b/>
          <w:bCs/>
          <w:sz w:val="32"/>
          <w:szCs w:val="32"/>
          <w:rtl/>
        </w:rPr>
        <w:t>تطوير جودة الاداء الاداري  لدى العاملين في الجامعة</w:t>
      </w:r>
    </w:p>
    <w:p w:rsidR="001555E1" w:rsidRDefault="001555E1" w:rsidP="00717A82">
      <w:pPr>
        <w:bidi w:val="0"/>
        <w:spacing w:after="200" w:line="276" w:lineRule="auto"/>
        <w:jc w:val="right"/>
        <w:rPr>
          <w:b/>
          <w:bCs/>
          <w:rtl/>
        </w:rPr>
      </w:pP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111"/>
        <w:gridCol w:w="1843"/>
        <w:gridCol w:w="1417"/>
        <w:gridCol w:w="4253"/>
      </w:tblGrid>
      <w:tr w:rsidR="001555E1" w:rsidRPr="00474C7F" w:rsidTr="00D14BEF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D14BEF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D14BEF">
        <w:trPr>
          <w:trHeight w:val="274"/>
        </w:trPr>
        <w:tc>
          <w:tcPr>
            <w:tcW w:w="3544" w:type="dxa"/>
          </w:tcPr>
          <w:p w:rsidR="001555E1" w:rsidRPr="00474C7F" w:rsidRDefault="001555E1" w:rsidP="00793750">
            <w:pPr>
              <w:numPr>
                <w:ilvl w:val="0"/>
                <w:numId w:val="14"/>
              </w:numPr>
            </w:pPr>
            <w:r w:rsidRPr="00474C7F">
              <w:rPr>
                <w:rtl/>
              </w:rPr>
              <w:t>تكوين لجان الجودة الإدارية</w:t>
            </w: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/>
          <w:p w:rsidR="001555E1" w:rsidRPr="00474C7F" w:rsidRDefault="001555E1" w:rsidP="00793750">
            <w:pPr>
              <w:numPr>
                <w:ilvl w:val="0"/>
                <w:numId w:val="14"/>
              </w:numPr>
            </w:pPr>
            <w:r w:rsidRPr="00474C7F">
              <w:rPr>
                <w:rtl/>
              </w:rPr>
              <w:t>نشر ثقافة الجودة الإدارية</w:t>
            </w: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/>
          <w:p w:rsidR="001555E1" w:rsidRPr="00474C7F" w:rsidRDefault="001555E1" w:rsidP="00793750">
            <w:pPr>
              <w:ind w:left="800"/>
            </w:pPr>
          </w:p>
          <w:p w:rsidR="001555E1" w:rsidRDefault="001555E1" w:rsidP="00793750">
            <w:pPr>
              <w:ind w:left="800"/>
              <w:rPr>
                <w:rtl/>
              </w:rPr>
            </w:pPr>
          </w:p>
          <w:p w:rsidR="001555E1" w:rsidRPr="00474C7F" w:rsidRDefault="001555E1" w:rsidP="00793750">
            <w:pPr>
              <w:ind w:left="800"/>
            </w:pPr>
          </w:p>
          <w:p w:rsidR="001555E1" w:rsidRPr="00474C7F" w:rsidRDefault="001555E1" w:rsidP="00793750">
            <w:pPr>
              <w:numPr>
                <w:ilvl w:val="0"/>
                <w:numId w:val="14"/>
              </w:numPr>
            </w:pPr>
            <w:r w:rsidRPr="00474C7F">
              <w:rPr>
                <w:rtl/>
              </w:rPr>
              <w:t>تعديل الوصف الوظيفي لكافة الفئات الإدارية في الجامعة.</w:t>
            </w:r>
          </w:p>
          <w:p w:rsidR="001555E1" w:rsidRPr="00474C7F" w:rsidRDefault="001555E1" w:rsidP="00793750">
            <w:pPr>
              <w:rPr>
                <w:rtl/>
              </w:rPr>
            </w:pPr>
          </w:p>
          <w:p w:rsidR="001555E1" w:rsidRPr="00474C7F" w:rsidRDefault="001555E1" w:rsidP="00793750">
            <w:pPr>
              <w:rPr>
                <w:rtl/>
              </w:rPr>
            </w:pPr>
          </w:p>
        </w:tc>
        <w:tc>
          <w:tcPr>
            <w:tcW w:w="4111" w:type="dxa"/>
          </w:tcPr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مراسلات وإجراءات إدارية مع جميع الكليات و الدوائر والأقسام لترشيح أعضاء للجان الإدارية المختلفة.</w:t>
            </w:r>
          </w:p>
          <w:p w:rsidR="001555E1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اجتماعات دورية للجان الجودة الإدارية.</w:t>
            </w:r>
          </w:p>
          <w:p w:rsidR="001555E1" w:rsidRDefault="001555E1" w:rsidP="00C16FE6">
            <w:pPr>
              <w:ind w:left="459" w:hanging="283"/>
              <w:rPr>
                <w:rtl/>
              </w:rPr>
            </w:pPr>
          </w:p>
          <w:p w:rsidR="001555E1" w:rsidRDefault="001555E1" w:rsidP="00C16FE6">
            <w:pPr>
              <w:ind w:left="459" w:hanging="283"/>
              <w:rPr>
                <w:rtl/>
              </w:rPr>
            </w:pPr>
          </w:p>
          <w:p w:rsidR="001555E1" w:rsidRDefault="001555E1" w:rsidP="00C16FE6">
            <w:pPr>
              <w:ind w:left="459" w:hanging="283"/>
            </w:pP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ورشات عمل تدريبية وتثقيفية للإداريين في الجودة الإدارية.</w:t>
            </w:r>
          </w:p>
          <w:p w:rsidR="001555E1" w:rsidRPr="00474C7F" w:rsidRDefault="001555E1" w:rsidP="00C16FE6">
            <w:pPr>
              <w:tabs>
                <w:tab w:val="num" w:pos="459"/>
              </w:tabs>
              <w:ind w:left="459" w:hanging="283"/>
            </w:pPr>
          </w:p>
          <w:p w:rsidR="001555E1" w:rsidRPr="00474C7F" w:rsidRDefault="001555E1" w:rsidP="00C16FE6">
            <w:pPr>
              <w:tabs>
                <w:tab w:val="num" w:pos="459"/>
              </w:tabs>
              <w:ind w:left="459" w:hanging="283"/>
            </w:pPr>
          </w:p>
          <w:p w:rsidR="001555E1" w:rsidRDefault="001555E1" w:rsidP="00C16FE6">
            <w:pPr>
              <w:pStyle w:val="ListParagraph"/>
              <w:tabs>
                <w:tab w:val="num" w:pos="459"/>
              </w:tabs>
              <w:ind w:left="459" w:hanging="283"/>
              <w:rPr>
                <w:rtl/>
              </w:rPr>
            </w:pPr>
          </w:p>
          <w:p w:rsidR="001555E1" w:rsidRPr="00474C7F" w:rsidRDefault="001555E1" w:rsidP="00C16FE6">
            <w:pPr>
              <w:pStyle w:val="ListParagraph"/>
              <w:tabs>
                <w:tab w:val="num" w:pos="459"/>
              </w:tabs>
              <w:ind w:left="459" w:hanging="283"/>
              <w:rPr>
                <w:rtl/>
              </w:rPr>
            </w:pP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دراسة الوصف الوظيفي الحالي من قبل اللجان الإدارية المختلفة لكافة الفئات الإدارية.</w:t>
            </w: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إعداد نسخة مقترحة عن الوصف الوظيفي لمختلف الفئات.</w:t>
            </w: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عقد ورش عمل لمناقشة النسخ المقترحة والوصول إلى نسخة نهائية.</w:t>
            </w: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توزيع النسخة النهائية للوصف الوظيفي على جميع الموظفين كل حسب الفئة الإدارية.</w:t>
            </w:r>
          </w:p>
          <w:p w:rsidR="001555E1" w:rsidRPr="00793750" w:rsidRDefault="001555E1" w:rsidP="00793750">
            <w:pPr>
              <w:rPr>
                <w:rtl/>
              </w:rPr>
            </w:pPr>
          </w:p>
        </w:tc>
        <w:tc>
          <w:tcPr>
            <w:tcW w:w="1843" w:type="dxa"/>
          </w:tcPr>
          <w:p w:rsidR="001555E1" w:rsidRDefault="001555E1" w:rsidP="00C16FE6">
            <w:pPr>
              <w:jc w:val="center"/>
              <w:rPr>
                <w:rtl/>
              </w:rPr>
            </w:pPr>
            <w:r w:rsidRPr="00474C7F">
              <w:t>2012-2013</w:t>
            </w:r>
          </w:p>
          <w:p w:rsidR="001555E1" w:rsidRPr="0056631A" w:rsidRDefault="001555E1" w:rsidP="00C16FE6">
            <w:pPr>
              <w:ind w:right="-540"/>
              <w:jc w:val="center"/>
              <w:rPr>
                <w:b/>
                <w:bCs/>
                <w:rtl/>
              </w:rPr>
            </w:pPr>
          </w:p>
        </w:tc>
        <w:tc>
          <w:tcPr>
            <w:tcW w:w="1417" w:type="dxa"/>
          </w:tcPr>
          <w:p w:rsidR="001555E1" w:rsidRDefault="001555E1" w:rsidP="00C16FE6">
            <w:pPr>
              <w:jc w:val="center"/>
              <w:rPr>
                <w:rtl/>
              </w:rPr>
            </w:pPr>
          </w:p>
          <w:p w:rsidR="001555E1" w:rsidRDefault="001555E1" w:rsidP="00C16FE6">
            <w:pPr>
              <w:jc w:val="center"/>
              <w:rPr>
                <w:rtl/>
              </w:rPr>
            </w:pPr>
            <w:r>
              <w:rPr>
                <w:rtl/>
              </w:rPr>
              <w:t>ش</w:t>
            </w:r>
            <w:r w:rsidRPr="00474C7F">
              <w:rPr>
                <w:rtl/>
              </w:rPr>
              <w:t>ؤون التخطيط والجودة</w:t>
            </w:r>
          </w:p>
          <w:p w:rsidR="001555E1" w:rsidRPr="00474C7F" w:rsidRDefault="001555E1" w:rsidP="00C16FE6">
            <w:pPr>
              <w:jc w:val="center"/>
              <w:rPr>
                <w:rtl/>
              </w:rPr>
            </w:pPr>
          </w:p>
          <w:p w:rsidR="001555E1" w:rsidRDefault="001555E1" w:rsidP="00C16FE6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C16FE6">
            <w:pPr>
              <w:jc w:val="center"/>
              <w:rPr>
                <w:rtl/>
              </w:rPr>
            </w:pPr>
          </w:p>
          <w:p w:rsidR="001555E1" w:rsidRPr="00474C7F" w:rsidRDefault="001555E1" w:rsidP="00C16FE6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الشؤون الإدارية والمالية</w:t>
            </w:r>
          </w:p>
          <w:p w:rsidR="001555E1" w:rsidRDefault="001555E1" w:rsidP="00C16FE6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793750" w:rsidRDefault="001555E1" w:rsidP="00C16FE6">
            <w:pPr>
              <w:jc w:val="center"/>
              <w:rPr>
                <w:rtl/>
              </w:rPr>
            </w:pPr>
            <w:r>
              <w:rPr>
                <w:rtl/>
              </w:rPr>
              <w:t>لجان الجودة الادارية في الجامعة</w:t>
            </w:r>
          </w:p>
        </w:tc>
        <w:tc>
          <w:tcPr>
            <w:tcW w:w="4253" w:type="dxa"/>
          </w:tcPr>
          <w:p w:rsidR="001555E1" w:rsidRPr="00474C7F" w:rsidRDefault="001555E1" w:rsidP="00793750">
            <w:pPr>
              <w:numPr>
                <w:ilvl w:val="0"/>
                <w:numId w:val="15"/>
              </w:numPr>
              <w:tabs>
                <w:tab w:val="clear" w:pos="764"/>
                <w:tab w:val="num" w:pos="459"/>
              </w:tabs>
              <w:ind w:hanging="588"/>
              <w:jc w:val="lowKashida"/>
            </w:pPr>
            <w:r w:rsidRPr="00474C7F">
              <w:rPr>
                <w:rtl/>
              </w:rPr>
              <w:t>قائمة بأسماء أعضاء اللجان المختلفة.</w:t>
            </w:r>
          </w:p>
          <w:p w:rsidR="001555E1" w:rsidRPr="00474C7F" w:rsidRDefault="001555E1" w:rsidP="00793750">
            <w:pPr>
              <w:numPr>
                <w:ilvl w:val="0"/>
                <w:numId w:val="15"/>
              </w:numPr>
              <w:tabs>
                <w:tab w:val="clear" w:pos="764"/>
                <w:tab w:val="num" w:pos="459"/>
              </w:tabs>
              <w:ind w:hanging="588"/>
              <w:jc w:val="lowKashida"/>
            </w:pPr>
            <w:r w:rsidRPr="00474C7F">
              <w:rPr>
                <w:rtl/>
              </w:rPr>
              <w:t>محاضر اجتماعات للجان الإدارية.</w:t>
            </w: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Pr="00474C7F" w:rsidRDefault="001555E1" w:rsidP="00793750">
            <w:pPr>
              <w:tabs>
                <w:tab w:val="num" w:pos="459"/>
              </w:tabs>
              <w:ind w:left="764" w:hanging="588"/>
              <w:jc w:val="lowKashida"/>
            </w:pPr>
          </w:p>
          <w:p w:rsidR="001555E1" w:rsidRPr="00474C7F" w:rsidRDefault="001555E1" w:rsidP="00793750">
            <w:pPr>
              <w:numPr>
                <w:ilvl w:val="0"/>
                <w:numId w:val="15"/>
              </w:numPr>
              <w:tabs>
                <w:tab w:val="clear" w:pos="764"/>
                <w:tab w:val="num" w:pos="459"/>
              </w:tabs>
              <w:ind w:hanging="588"/>
              <w:jc w:val="lowKashida"/>
              <w:rPr>
                <w:rtl/>
              </w:rPr>
            </w:pPr>
            <w:r w:rsidRPr="00474C7F">
              <w:rPr>
                <w:rtl/>
              </w:rPr>
              <w:t>تقارير بخصوص ورشات العمل</w:t>
            </w: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  <w:rPr>
                <w:rtl/>
              </w:rPr>
            </w:pPr>
          </w:p>
          <w:p w:rsidR="001555E1" w:rsidRPr="00474C7F" w:rsidRDefault="001555E1" w:rsidP="00793750">
            <w:pPr>
              <w:tabs>
                <w:tab w:val="num" w:pos="459"/>
              </w:tabs>
              <w:ind w:hanging="588"/>
              <w:jc w:val="lowKashida"/>
            </w:pPr>
          </w:p>
          <w:p w:rsidR="001555E1" w:rsidRPr="00474C7F" w:rsidRDefault="001555E1" w:rsidP="00C16FE6">
            <w:pPr>
              <w:numPr>
                <w:ilvl w:val="0"/>
                <w:numId w:val="15"/>
              </w:numPr>
              <w:tabs>
                <w:tab w:val="clear" w:pos="764"/>
                <w:tab w:val="num" w:pos="459"/>
              </w:tabs>
              <w:ind w:left="459" w:hanging="283"/>
              <w:jc w:val="lowKashida"/>
            </w:pPr>
            <w:r w:rsidRPr="00474C7F">
              <w:rPr>
                <w:rtl/>
              </w:rPr>
              <w:t>نسخة مقترحة للوصف الوظيفي لجميع الفئات الإدارية.</w:t>
            </w:r>
          </w:p>
          <w:p w:rsidR="001555E1" w:rsidRPr="00474C7F" w:rsidRDefault="001555E1" w:rsidP="00C16FE6">
            <w:pPr>
              <w:numPr>
                <w:ilvl w:val="0"/>
                <w:numId w:val="15"/>
              </w:numPr>
              <w:tabs>
                <w:tab w:val="clear" w:pos="764"/>
                <w:tab w:val="num" w:pos="459"/>
              </w:tabs>
              <w:ind w:left="459" w:hanging="283"/>
              <w:jc w:val="lowKashida"/>
            </w:pPr>
            <w:r w:rsidRPr="00474C7F">
              <w:rPr>
                <w:rtl/>
              </w:rPr>
              <w:t>نسخة نهائية للوصف الوظيفي لجميع الفئات الإدارية.</w:t>
            </w:r>
          </w:p>
          <w:p w:rsidR="001555E1" w:rsidRPr="00793750" w:rsidRDefault="001555E1" w:rsidP="00793750">
            <w:pPr>
              <w:tabs>
                <w:tab w:val="num" w:pos="432"/>
              </w:tabs>
              <w:jc w:val="lowKashida"/>
              <w:rPr>
                <w:rtl/>
              </w:rPr>
            </w:pPr>
          </w:p>
        </w:tc>
      </w:tr>
    </w:tbl>
    <w:p w:rsidR="001555E1" w:rsidRPr="00863EE1" w:rsidRDefault="001555E1" w:rsidP="00793750">
      <w:pPr>
        <w:ind w:left="360"/>
        <w:rPr>
          <w:b/>
          <w:bCs/>
          <w:sz w:val="32"/>
          <w:szCs w:val="32"/>
          <w:rtl/>
        </w:rPr>
      </w:pPr>
      <w:r w:rsidRPr="00863EE1">
        <w:rPr>
          <w:b/>
          <w:bCs/>
          <w:sz w:val="32"/>
          <w:szCs w:val="32"/>
          <w:rtl/>
        </w:rPr>
        <w:t>تابع</w:t>
      </w:r>
      <w:r>
        <w:rPr>
          <w:b/>
          <w:bCs/>
          <w:sz w:val="32"/>
          <w:szCs w:val="32"/>
          <w:rtl/>
        </w:rPr>
        <w:t xml:space="preserve"> بند 5: </w:t>
      </w:r>
      <w:r w:rsidRPr="00793750">
        <w:rPr>
          <w:b/>
          <w:bCs/>
          <w:sz w:val="32"/>
          <w:szCs w:val="32"/>
          <w:rtl/>
        </w:rPr>
        <w:t>تطوير جودة الاداء الاداري  لدى العاملين في الجامعة</w:t>
      </w:r>
    </w:p>
    <w:p w:rsidR="001555E1" w:rsidRDefault="001555E1" w:rsidP="00F6787C">
      <w:pPr>
        <w:bidi w:val="0"/>
        <w:spacing w:after="200" w:line="276" w:lineRule="auto"/>
        <w:jc w:val="right"/>
        <w:rPr>
          <w:b/>
          <w:bCs/>
          <w:rtl/>
        </w:rPr>
      </w:pPr>
    </w:p>
    <w:tbl>
      <w:tblPr>
        <w:tblpPr w:leftFromText="180" w:rightFromText="180" w:vertAnchor="page" w:horzAnchor="margin" w:tblpXSpec="center" w:tblpY="2791"/>
        <w:bidiVisual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111"/>
        <w:gridCol w:w="1843"/>
        <w:gridCol w:w="1417"/>
        <w:gridCol w:w="4253"/>
      </w:tblGrid>
      <w:tr w:rsidR="001555E1" w:rsidRPr="00474C7F" w:rsidTr="00793750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793750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793750">
        <w:trPr>
          <w:trHeight w:val="274"/>
        </w:trPr>
        <w:tc>
          <w:tcPr>
            <w:tcW w:w="3544" w:type="dxa"/>
          </w:tcPr>
          <w:p w:rsidR="001555E1" w:rsidRDefault="001555E1" w:rsidP="00C16FE6">
            <w:pPr>
              <w:ind w:left="440"/>
            </w:pPr>
          </w:p>
          <w:p w:rsidR="001555E1" w:rsidRPr="00474C7F" w:rsidRDefault="001555E1" w:rsidP="00C16FE6">
            <w:pPr>
              <w:numPr>
                <w:ilvl w:val="0"/>
                <w:numId w:val="14"/>
              </w:numPr>
            </w:pPr>
            <w:r w:rsidRPr="00474C7F">
              <w:rPr>
                <w:rtl/>
              </w:rPr>
              <w:t>بناء نظام لتقييم أداء الموظفين الإداريين.</w:t>
            </w:r>
          </w:p>
          <w:p w:rsidR="001555E1" w:rsidRPr="00474C7F" w:rsidRDefault="001555E1" w:rsidP="00C16FE6">
            <w:pPr>
              <w:rPr>
                <w:rtl/>
              </w:rPr>
            </w:pPr>
          </w:p>
          <w:p w:rsidR="001555E1" w:rsidRPr="00474C7F" w:rsidRDefault="001555E1" w:rsidP="00C16FE6">
            <w:pPr>
              <w:rPr>
                <w:rtl/>
              </w:rPr>
            </w:pPr>
          </w:p>
          <w:p w:rsidR="001555E1" w:rsidRDefault="001555E1" w:rsidP="00C16FE6">
            <w:pPr>
              <w:rPr>
                <w:rtl/>
              </w:rPr>
            </w:pPr>
          </w:p>
          <w:p w:rsidR="001555E1" w:rsidRPr="00474C7F" w:rsidRDefault="001555E1" w:rsidP="00C16FE6"/>
          <w:p w:rsidR="001555E1" w:rsidRDefault="001555E1" w:rsidP="00C16FE6">
            <w:pPr>
              <w:ind w:left="800"/>
              <w:rPr>
                <w:rtl/>
              </w:rPr>
            </w:pPr>
          </w:p>
          <w:p w:rsidR="001555E1" w:rsidRPr="00474C7F" w:rsidRDefault="001555E1" w:rsidP="00C16FE6">
            <w:pPr>
              <w:ind w:left="800"/>
            </w:pP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rPr>
                <w:rtl/>
              </w:rPr>
            </w:pPr>
            <w:r w:rsidRPr="00474C7F">
              <w:rPr>
                <w:rtl/>
              </w:rPr>
              <w:t>تعزيز مهارات الطاقم الإداري في مجال الجودة الإدارية.</w:t>
            </w:r>
          </w:p>
        </w:tc>
        <w:tc>
          <w:tcPr>
            <w:tcW w:w="4111" w:type="dxa"/>
          </w:tcPr>
          <w:p w:rsidR="001555E1" w:rsidRDefault="001555E1" w:rsidP="00C16FE6">
            <w:pPr>
              <w:ind w:left="176"/>
            </w:pP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تطوير نماذج لتقييم الأداء للموظف الإداري حسب الفئات الإدارية المختلفة.</w:t>
            </w:r>
          </w:p>
          <w:p w:rsidR="001555E1" w:rsidRPr="00474C7F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عمل دراسة تجريبية لهذه النماذج.</w:t>
            </w:r>
          </w:p>
          <w:p w:rsidR="001555E1" w:rsidRDefault="001555E1" w:rsidP="00C16FE6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</w:pPr>
            <w:r w:rsidRPr="00474C7F">
              <w:rPr>
                <w:rtl/>
              </w:rPr>
              <w:t>إعداد نسخة نهائية عن نماذج تقييم الأداء الإداري.</w:t>
            </w:r>
          </w:p>
          <w:p w:rsidR="001555E1" w:rsidRPr="00474C7F" w:rsidRDefault="001555E1" w:rsidP="00C16FE6"/>
          <w:p w:rsidR="001555E1" w:rsidRDefault="001555E1" w:rsidP="00C16FE6">
            <w:pPr>
              <w:tabs>
                <w:tab w:val="num" w:pos="459"/>
              </w:tabs>
              <w:ind w:left="459" w:hanging="283"/>
              <w:rPr>
                <w:rtl/>
              </w:rPr>
            </w:pPr>
          </w:p>
          <w:p w:rsidR="001555E1" w:rsidRPr="00474C7F" w:rsidRDefault="001555E1" w:rsidP="00C16FE6">
            <w:pPr>
              <w:tabs>
                <w:tab w:val="num" w:pos="459"/>
              </w:tabs>
              <w:ind w:left="459" w:hanging="283"/>
            </w:pPr>
          </w:p>
          <w:p w:rsidR="001555E1" w:rsidRPr="00474C7F" w:rsidRDefault="001555E1" w:rsidP="00C16FE6">
            <w:pPr>
              <w:pStyle w:val="ListParagraph"/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ind w:left="459" w:hanging="283"/>
              <w:rPr>
                <w:rtl/>
              </w:rPr>
            </w:pPr>
            <w:r w:rsidRPr="00474C7F">
              <w:rPr>
                <w:rtl/>
              </w:rPr>
              <w:t>إقامة ورش عمل خاصة بنشر ثقافة الجودة الإدارية.</w:t>
            </w:r>
          </w:p>
        </w:tc>
        <w:tc>
          <w:tcPr>
            <w:tcW w:w="1843" w:type="dxa"/>
          </w:tcPr>
          <w:p w:rsidR="001555E1" w:rsidRDefault="001555E1" w:rsidP="00C16FE6">
            <w:pPr>
              <w:jc w:val="center"/>
              <w:rPr>
                <w:rtl/>
              </w:rPr>
            </w:pPr>
          </w:p>
          <w:p w:rsidR="001555E1" w:rsidRDefault="001555E1" w:rsidP="00C16FE6">
            <w:pPr>
              <w:jc w:val="center"/>
              <w:rPr>
                <w:rtl/>
              </w:rPr>
            </w:pPr>
            <w:r w:rsidRPr="00474C7F">
              <w:t>2012-2013</w:t>
            </w:r>
          </w:p>
          <w:p w:rsidR="001555E1" w:rsidRPr="0056631A" w:rsidRDefault="001555E1" w:rsidP="00C16FE6">
            <w:pPr>
              <w:ind w:right="-540"/>
              <w:jc w:val="center"/>
              <w:rPr>
                <w:b/>
                <w:bCs/>
                <w:rtl/>
              </w:rPr>
            </w:pPr>
          </w:p>
        </w:tc>
        <w:tc>
          <w:tcPr>
            <w:tcW w:w="1417" w:type="dxa"/>
          </w:tcPr>
          <w:p w:rsidR="001555E1" w:rsidRDefault="001555E1" w:rsidP="00C16FE6">
            <w:pPr>
              <w:rPr>
                <w:rtl/>
              </w:rPr>
            </w:pPr>
          </w:p>
          <w:p w:rsidR="001555E1" w:rsidRDefault="001555E1" w:rsidP="00C16FE6">
            <w:pPr>
              <w:jc w:val="center"/>
              <w:rPr>
                <w:rtl/>
              </w:rPr>
            </w:pPr>
            <w:r>
              <w:rPr>
                <w:rtl/>
              </w:rPr>
              <w:t>ش</w:t>
            </w:r>
            <w:r w:rsidRPr="00474C7F">
              <w:rPr>
                <w:rtl/>
              </w:rPr>
              <w:t>ؤون التخطيط والجودة</w:t>
            </w:r>
          </w:p>
          <w:p w:rsidR="001555E1" w:rsidRPr="00474C7F" w:rsidRDefault="001555E1" w:rsidP="00C16FE6">
            <w:pPr>
              <w:jc w:val="center"/>
              <w:rPr>
                <w:rtl/>
              </w:rPr>
            </w:pPr>
          </w:p>
          <w:p w:rsidR="001555E1" w:rsidRDefault="001555E1" w:rsidP="00C16FE6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C16FE6">
            <w:pPr>
              <w:jc w:val="center"/>
              <w:rPr>
                <w:rtl/>
              </w:rPr>
            </w:pPr>
          </w:p>
          <w:p w:rsidR="001555E1" w:rsidRPr="00474C7F" w:rsidRDefault="001555E1" w:rsidP="00C16FE6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الشؤون الإدارية والمالية</w:t>
            </w:r>
          </w:p>
          <w:p w:rsidR="001555E1" w:rsidRDefault="001555E1" w:rsidP="00C16FE6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793750" w:rsidRDefault="001555E1" w:rsidP="00C16FE6">
            <w:pPr>
              <w:jc w:val="center"/>
              <w:rPr>
                <w:rtl/>
              </w:rPr>
            </w:pPr>
            <w:r>
              <w:rPr>
                <w:rtl/>
              </w:rPr>
              <w:t>لجان الجودة الادارية في الجامعة</w:t>
            </w:r>
          </w:p>
        </w:tc>
        <w:tc>
          <w:tcPr>
            <w:tcW w:w="4253" w:type="dxa"/>
          </w:tcPr>
          <w:p w:rsidR="001555E1" w:rsidRPr="00474C7F" w:rsidRDefault="001555E1" w:rsidP="00C16FE6">
            <w:pPr>
              <w:jc w:val="lowKashida"/>
            </w:pPr>
          </w:p>
          <w:p w:rsidR="001555E1" w:rsidRDefault="001555E1" w:rsidP="00C16FE6">
            <w:pPr>
              <w:numPr>
                <w:ilvl w:val="0"/>
                <w:numId w:val="15"/>
              </w:numPr>
              <w:tabs>
                <w:tab w:val="clear" w:pos="764"/>
                <w:tab w:val="left" w:pos="425"/>
                <w:tab w:val="num" w:pos="601"/>
              </w:tabs>
              <w:ind w:left="601" w:hanging="284"/>
              <w:jc w:val="lowKashida"/>
            </w:pPr>
            <w:r w:rsidRPr="00474C7F">
              <w:rPr>
                <w:rtl/>
              </w:rPr>
              <w:t>نسخة مبدئية لنماذج تقييم الأداء الإداري.</w:t>
            </w:r>
          </w:p>
          <w:p w:rsidR="001555E1" w:rsidRDefault="001555E1" w:rsidP="00C16FE6">
            <w:pPr>
              <w:tabs>
                <w:tab w:val="left" w:pos="425"/>
                <w:tab w:val="num" w:pos="601"/>
              </w:tabs>
              <w:jc w:val="lowKashida"/>
              <w:rPr>
                <w:rtl/>
              </w:rPr>
            </w:pPr>
          </w:p>
          <w:p w:rsidR="001555E1" w:rsidRDefault="001555E1" w:rsidP="00C16FE6">
            <w:pPr>
              <w:tabs>
                <w:tab w:val="left" w:pos="425"/>
                <w:tab w:val="num" w:pos="601"/>
              </w:tabs>
              <w:jc w:val="lowKashida"/>
              <w:rPr>
                <w:rtl/>
              </w:rPr>
            </w:pPr>
          </w:p>
          <w:p w:rsidR="001555E1" w:rsidRDefault="001555E1" w:rsidP="00C16FE6">
            <w:pPr>
              <w:tabs>
                <w:tab w:val="left" w:pos="425"/>
                <w:tab w:val="num" w:pos="601"/>
              </w:tabs>
              <w:jc w:val="lowKashida"/>
              <w:rPr>
                <w:rtl/>
              </w:rPr>
            </w:pPr>
          </w:p>
          <w:p w:rsidR="001555E1" w:rsidRDefault="001555E1" w:rsidP="00C16FE6">
            <w:pPr>
              <w:tabs>
                <w:tab w:val="left" w:pos="425"/>
                <w:tab w:val="num" w:pos="601"/>
              </w:tabs>
              <w:jc w:val="lowKashida"/>
              <w:rPr>
                <w:rtl/>
              </w:rPr>
            </w:pPr>
          </w:p>
          <w:p w:rsidR="001555E1" w:rsidRDefault="001555E1" w:rsidP="00C16FE6">
            <w:pPr>
              <w:tabs>
                <w:tab w:val="left" w:pos="425"/>
                <w:tab w:val="num" w:pos="601"/>
              </w:tabs>
              <w:jc w:val="lowKashida"/>
              <w:rPr>
                <w:rtl/>
              </w:rPr>
            </w:pPr>
          </w:p>
          <w:p w:rsidR="001555E1" w:rsidRDefault="001555E1" w:rsidP="00C16FE6">
            <w:pPr>
              <w:tabs>
                <w:tab w:val="left" w:pos="425"/>
                <w:tab w:val="num" w:pos="601"/>
              </w:tabs>
              <w:jc w:val="lowKashida"/>
              <w:rPr>
                <w:rtl/>
              </w:rPr>
            </w:pPr>
          </w:p>
          <w:p w:rsidR="001555E1" w:rsidRPr="00474C7F" w:rsidRDefault="001555E1" w:rsidP="00C16FE6">
            <w:pPr>
              <w:tabs>
                <w:tab w:val="left" w:pos="425"/>
                <w:tab w:val="num" w:pos="601"/>
              </w:tabs>
              <w:jc w:val="lowKashida"/>
            </w:pPr>
          </w:p>
          <w:p w:rsidR="001555E1" w:rsidRPr="00474C7F" w:rsidRDefault="001555E1" w:rsidP="00C16FE6">
            <w:pPr>
              <w:pStyle w:val="ListParagraph"/>
              <w:numPr>
                <w:ilvl w:val="0"/>
                <w:numId w:val="15"/>
              </w:numPr>
              <w:tabs>
                <w:tab w:val="clear" w:pos="764"/>
                <w:tab w:val="left" w:pos="425"/>
                <w:tab w:val="num" w:pos="601"/>
              </w:tabs>
              <w:ind w:left="601" w:hanging="284"/>
              <w:jc w:val="lowKashida"/>
              <w:rPr>
                <w:rtl/>
              </w:rPr>
            </w:pPr>
            <w:r w:rsidRPr="00474C7F">
              <w:rPr>
                <w:rtl/>
              </w:rPr>
              <w:t>تقارير من ورش العمل الخاصة بنشر ثقافة الجودة الإدارية</w:t>
            </w:r>
          </w:p>
        </w:tc>
      </w:tr>
    </w:tbl>
    <w:p w:rsidR="001555E1" w:rsidRDefault="001555E1" w:rsidP="00AD60DB">
      <w:pPr>
        <w:ind w:right="-540"/>
        <w:rPr>
          <w:b/>
          <w:bCs/>
        </w:rPr>
      </w:pPr>
    </w:p>
    <w:p w:rsidR="001555E1" w:rsidRPr="006F64C5" w:rsidRDefault="001555E1" w:rsidP="00AD60DB">
      <w:pPr>
        <w:ind w:right="-540"/>
        <w:rPr>
          <w:b/>
          <w:bCs/>
        </w:rPr>
      </w:pPr>
    </w:p>
    <w:p w:rsidR="001555E1" w:rsidRPr="002067D8" w:rsidRDefault="001555E1" w:rsidP="002067D8">
      <w:pPr>
        <w:spacing w:after="200" w:line="276" w:lineRule="auto"/>
        <w:rPr>
          <w:b/>
          <w:bCs/>
          <w:sz w:val="32"/>
          <w:szCs w:val="32"/>
          <w:rtl/>
        </w:rPr>
      </w:pPr>
      <w:r>
        <w:rPr>
          <w:rtl/>
        </w:rPr>
        <w:br w:type="page"/>
      </w:r>
      <w:r>
        <w:rPr>
          <w:b/>
          <w:bCs/>
          <w:sz w:val="32"/>
          <w:szCs w:val="32"/>
          <w:rtl/>
        </w:rPr>
        <w:t xml:space="preserve">6. </w:t>
      </w:r>
      <w:r w:rsidRPr="002067D8">
        <w:rPr>
          <w:b/>
          <w:bCs/>
          <w:sz w:val="32"/>
          <w:szCs w:val="32"/>
          <w:rtl/>
        </w:rPr>
        <w:t>متابعة الخريجين</w:t>
      </w:r>
    </w:p>
    <w:tbl>
      <w:tblPr>
        <w:tblpPr w:leftFromText="180" w:rightFromText="180" w:vertAnchor="page" w:horzAnchor="margin" w:tblpXSpec="center" w:tblpY="2476"/>
        <w:bidiVisual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111"/>
        <w:gridCol w:w="1843"/>
        <w:gridCol w:w="1417"/>
        <w:gridCol w:w="4253"/>
      </w:tblGrid>
      <w:tr w:rsidR="001555E1" w:rsidRPr="00474C7F" w:rsidTr="001C3639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1C3639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1C3639">
        <w:trPr>
          <w:trHeight w:val="274"/>
        </w:trPr>
        <w:tc>
          <w:tcPr>
            <w:tcW w:w="3544" w:type="dxa"/>
          </w:tcPr>
          <w:p w:rsidR="001555E1" w:rsidRDefault="001555E1" w:rsidP="00AC3C9E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spacing w:line="276" w:lineRule="auto"/>
              <w:ind w:left="459" w:hanging="283"/>
              <w:jc w:val="both"/>
            </w:pPr>
            <w:r w:rsidRPr="001C3639">
              <w:rPr>
                <w:rtl/>
              </w:rPr>
              <w:t>توفير قاعدة بيانات موثقة عن الخريجين.</w:t>
            </w:r>
          </w:p>
          <w:p w:rsidR="001555E1" w:rsidRPr="001C3639" w:rsidRDefault="001555E1" w:rsidP="00AC3C9E">
            <w:pPr>
              <w:spacing w:line="276" w:lineRule="auto"/>
              <w:ind w:left="176"/>
              <w:jc w:val="both"/>
              <w:rPr>
                <w:rtl/>
              </w:rPr>
            </w:pPr>
          </w:p>
          <w:p w:rsidR="001555E1" w:rsidRDefault="001555E1" w:rsidP="00AC3C9E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spacing w:line="276" w:lineRule="auto"/>
              <w:ind w:left="459" w:hanging="283"/>
              <w:jc w:val="both"/>
            </w:pPr>
            <w:r>
              <w:rPr>
                <w:rtl/>
              </w:rPr>
              <w:t xml:space="preserve">تعزيز العلاقة بين جامعة </w:t>
            </w:r>
            <w:r w:rsidRPr="001C3639">
              <w:rPr>
                <w:rtl/>
              </w:rPr>
              <w:t>الأزهر وخريجيها.</w:t>
            </w:r>
          </w:p>
          <w:p w:rsidR="001555E1" w:rsidRDefault="001555E1" w:rsidP="00AC3C9E">
            <w:pPr>
              <w:pStyle w:val="ListParagraph"/>
              <w:spacing w:line="276" w:lineRule="auto"/>
              <w:jc w:val="both"/>
              <w:rPr>
                <w:rtl/>
              </w:rPr>
            </w:pPr>
          </w:p>
          <w:p w:rsidR="001555E1" w:rsidRPr="001C3639" w:rsidRDefault="001555E1" w:rsidP="00AC3C9E">
            <w:pPr>
              <w:spacing w:line="276" w:lineRule="auto"/>
              <w:ind w:left="176"/>
              <w:jc w:val="both"/>
            </w:pPr>
          </w:p>
          <w:p w:rsidR="001555E1" w:rsidRDefault="001555E1" w:rsidP="00AC3C9E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spacing w:line="276" w:lineRule="auto"/>
              <w:ind w:left="459" w:hanging="283"/>
              <w:jc w:val="both"/>
            </w:pPr>
            <w:r w:rsidRPr="001C3639">
              <w:rPr>
                <w:rtl/>
              </w:rPr>
              <w:t>توثيق الصلة بين الخريجين أنفسهم.</w:t>
            </w:r>
          </w:p>
          <w:p w:rsidR="001555E1" w:rsidRPr="001C3639" w:rsidRDefault="001555E1" w:rsidP="00AC3C9E">
            <w:pPr>
              <w:spacing w:line="276" w:lineRule="auto"/>
              <w:ind w:left="176"/>
              <w:jc w:val="both"/>
            </w:pPr>
          </w:p>
          <w:p w:rsidR="001555E1" w:rsidRDefault="001555E1" w:rsidP="00AC3C9E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spacing w:line="276" w:lineRule="auto"/>
              <w:ind w:left="459" w:hanging="283"/>
              <w:jc w:val="both"/>
            </w:pPr>
            <w:r w:rsidRPr="001C3639">
              <w:rPr>
                <w:rtl/>
              </w:rPr>
              <w:t>تعزيز قدرات خريجي الجامعة</w:t>
            </w:r>
          </w:p>
          <w:p w:rsidR="001555E1" w:rsidRDefault="001555E1" w:rsidP="00AC3C9E">
            <w:pPr>
              <w:pStyle w:val="ListParagraph"/>
              <w:spacing w:line="276" w:lineRule="auto"/>
              <w:jc w:val="both"/>
              <w:rPr>
                <w:rtl/>
              </w:rPr>
            </w:pPr>
          </w:p>
          <w:p w:rsidR="001555E1" w:rsidRPr="001C3639" w:rsidRDefault="001555E1" w:rsidP="00AC3C9E">
            <w:pPr>
              <w:spacing w:line="276" w:lineRule="auto"/>
              <w:ind w:left="176"/>
              <w:jc w:val="both"/>
            </w:pPr>
          </w:p>
          <w:p w:rsidR="001555E1" w:rsidRDefault="001555E1" w:rsidP="00AC3C9E">
            <w:pPr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spacing w:line="276" w:lineRule="auto"/>
              <w:ind w:left="459" w:hanging="283"/>
              <w:jc w:val="both"/>
            </w:pPr>
            <w:r w:rsidRPr="001C3639">
              <w:rPr>
                <w:rtl/>
              </w:rPr>
              <w:t>متابعة الخريجين ومساعدتهم في إيجاد فرص عمل.</w:t>
            </w:r>
          </w:p>
          <w:p w:rsidR="001555E1" w:rsidRPr="001C3639" w:rsidRDefault="001555E1" w:rsidP="00AC3C9E">
            <w:pPr>
              <w:spacing w:line="276" w:lineRule="auto"/>
              <w:ind w:left="176"/>
              <w:jc w:val="both"/>
            </w:pPr>
          </w:p>
          <w:p w:rsidR="001555E1" w:rsidRPr="00407441" w:rsidRDefault="001555E1" w:rsidP="00AC3C9E">
            <w:pPr>
              <w:pStyle w:val="ListParagraph"/>
              <w:numPr>
                <w:ilvl w:val="0"/>
                <w:numId w:val="14"/>
              </w:numPr>
              <w:tabs>
                <w:tab w:val="clear" w:pos="800"/>
                <w:tab w:val="num" w:pos="459"/>
              </w:tabs>
              <w:spacing w:line="276" w:lineRule="auto"/>
              <w:ind w:left="459" w:hanging="283"/>
              <w:jc w:val="both"/>
              <w:rPr>
                <w:rtl/>
              </w:rPr>
            </w:pPr>
            <w:r w:rsidRPr="001C3639">
              <w:rPr>
                <w:rtl/>
              </w:rPr>
              <w:t>ال</w:t>
            </w:r>
            <w:r>
              <w:rPr>
                <w:rtl/>
              </w:rPr>
              <w:t xml:space="preserve">استفادة من التواصل مع  الخريجين كتغذية راجعة  لتحسين البرامج </w:t>
            </w:r>
            <w:r w:rsidRPr="001C3639">
              <w:rPr>
                <w:rtl/>
              </w:rPr>
              <w:t>الاكاديمية</w:t>
            </w:r>
          </w:p>
        </w:tc>
        <w:tc>
          <w:tcPr>
            <w:tcW w:w="4111" w:type="dxa"/>
          </w:tcPr>
          <w:p w:rsidR="001555E1" w:rsidRPr="00474C7F" w:rsidRDefault="001555E1" w:rsidP="00AC3C9E">
            <w:pPr>
              <w:numPr>
                <w:ilvl w:val="0"/>
                <w:numId w:val="16"/>
              </w:numPr>
              <w:tabs>
                <w:tab w:val="clear" w:pos="720"/>
                <w:tab w:val="num" w:pos="459"/>
              </w:tabs>
              <w:spacing w:line="276" w:lineRule="auto"/>
              <w:ind w:left="459" w:hanging="283"/>
              <w:jc w:val="both"/>
              <w:rPr>
                <w:rtl/>
              </w:rPr>
            </w:pPr>
            <w:r w:rsidRPr="00474C7F">
              <w:rPr>
                <w:rtl/>
              </w:rPr>
              <w:t>بناء صفحة على شبكة العنكبوتية لتسجيل خرجين جامعة الأزهر.</w:t>
            </w:r>
          </w:p>
          <w:p w:rsidR="001555E1" w:rsidRPr="00474C7F" w:rsidRDefault="001555E1" w:rsidP="00AC3C9E">
            <w:pPr>
              <w:numPr>
                <w:ilvl w:val="0"/>
                <w:numId w:val="17"/>
              </w:numPr>
              <w:tabs>
                <w:tab w:val="clear" w:pos="720"/>
                <w:tab w:val="num" w:pos="459"/>
              </w:tabs>
              <w:spacing w:line="276" w:lineRule="auto"/>
              <w:ind w:left="459" w:hanging="283"/>
              <w:jc w:val="both"/>
            </w:pPr>
            <w:r w:rsidRPr="00474C7F">
              <w:rPr>
                <w:rtl/>
              </w:rPr>
              <w:t xml:space="preserve">إجراء بعض الزيارات للمؤسسات الكبرى مثل: </w:t>
            </w:r>
            <w:r w:rsidRPr="00474C7F">
              <w:t>UNRWA</w:t>
            </w:r>
            <w:r w:rsidRPr="00474C7F">
              <w:rPr>
                <w:rtl/>
              </w:rPr>
              <w:t>، وزارة التربية والتعليم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، وزارة الصحة للحصول على بيانات حول خريجين جامعة الأزهر.</w:t>
            </w:r>
          </w:p>
          <w:p w:rsidR="001555E1" w:rsidRPr="00474C7F" w:rsidRDefault="001555E1" w:rsidP="00AC3C9E">
            <w:pPr>
              <w:numPr>
                <w:ilvl w:val="0"/>
                <w:numId w:val="18"/>
              </w:numPr>
              <w:tabs>
                <w:tab w:val="clear" w:pos="720"/>
                <w:tab w:val="num" w:pos="459"/>
              </w:tabs>
              <w:spacing w:line="276" w:lineRule="auto"/>
              <w:ind w:left="459" w:hanging="283"/>
              <w:jc w:val="both"/>
            </w:pPr>
            <w:r w:rsidRPr="00474C7F">
              <w:rPr>
                <w:rtl/>
              </w:rPr>
              <w:t xml:space="preserve">تفعيل دائرة التعليم المستمر لعمل دورات </w:t>
            </w:r>
            <w:r w:rsidRPr="00474C7F">
              <w:t>capacity building</w:t>
            </w:r>
            <w:r w:rsidRPr="00474C7F">
              <w:rPr>
                <w:rtl/>
              </w:rPr>
              <w:t xml:space="preserve"> لتأهيل الخريجين.</w:t>
            </w:r>
          </w:p>
          <w:p w:rsidR="001555E1" w:rsidRPr="00474C7F" w:rsidRDefault="001555E1" w:rsidP="00AC3C9E">
            <w:pPr>
              <w:numPr>
                <w:ilvl w:val="0"/>
                <w:numId w:val="19"/>
              </w:numPr>
              <w:tabs>
                <w:tab w:val="clear" w:pos="720"/>
                <w:tab w:val="num" w:pos="459"/>
              </w:tabs>
              <w:spacing w:line="276" w:lineRule="auto"/>
              <w:ind w:left="459" w:hanging="283"/>
              <w:jc w:val="both"/>
            </w:pPr>
            <w:r w:rsidRPr="00474C7F">
              <w:rPr>
                <w:rtl/>
              </w:rPr>
              <w:t>التنسيق مع "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بكدار" لتوفير بعض فرص العمل أو بطالة لخريجين الجامعة العاطلين عن العمل.</w:t>
            </w:r>
          </w:p>
          <w:p w:rsidR="001555E1" w:rsidRDefault="001555E1" w:rsidP="00AC3C9E">
            <w:pPr>
              <w:numPr>
                <w:ilvl w:val="0"/>
                <w:numId w:val="5"/>
              </w:numPr>
              <w:tabs>
                <w:tab w:val="clear" w:pos="720"/>
                <w:tab w:val="num" w:pos="459"/>
              </w:tabs>
              <w:spacing w:line="276" w:lineRule="auto"/>
              <w:ind w:left="459" w:hanging="283"/>
              <w:jc w:val="both"/>
            </w:pPr>
            <w:r w:rsidRPr="00474C7F">
              <w:rPr>
                <w:rtl/>
              </w:rPr>
              <w:t>توفير قاعدة بيانات للاستفادة من وضع الخريجين (العاملين) والعاطلين  عن العمل لتحسين البرامج المقدمة أو تعديلها.</w:t>
            </w:r>
          </w:p>
          <w:p w:rsidR="001555E1" w:rsidRPr="00474C7F" w:rsidRDefault="001555E1" w:rsidP="00AC3C9E">
            <w:pPr>
              <w:numPr>
                <w:ilvl w:val="0"/>
                <w:numId w:val="5"/>
              </w:numPr>
              <w:tabs>
                <w:tab w:val="clear" w:pos="720"/>
                <w:tab w:val="num" w:pos="459"/>
              </w:tabs>
              <w:spacing w:line="276" w:lineRule="auto"/>
              <w:ind w:left="459" w:hanging="283"/>
              <w:jc w:val="both"/>
              <w:rPr>
                <w:rtl/>
              </w:rPr>
            </w:pPr>
            <w:r w:rsidRPr="00474C7F">
              <w:rPr>
                <w:rtl/>
              </w:rPr>
              <w:t>عقد لقاء (نصف سنوي /سنوي) مع الخريجين</w:t>
            </w:r>
          </w:p>
        </w:tc>
        <w:tc>
          <w:tcPr>
            <w:tcW w:w="1843" w:type="dxa"/>
          </w:tcPr>
          <w:p w:rsidR="001555E1" w:rsidRPr="00474C7F" w:rsidRDefault="001555E1" w:rsidP="00AC3C9E">
            <w:pPr>
              <w:spacing w:line="276" w:lineRule="auto"/>
              <w:jc w:val="center"/>
            </w:pPr>
            <w:r w:rsidRPr="00474C7F">
              <w:t>2012-2013</w:t>
            </w:r>
          </w:p>
        </w:tc>
        <w:tc>
          <w:tcPr>
            <w:tcW w:w="1417" w:type="dxa"/>
          </w:tcPr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الشؤون الأكاديمية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القبول والتسجيل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دائرة الخريجين</w:t>
            </w:r>
          </w:p>
          <w:p w:rsidR="001555E1" w:rsidRPr="00474C7F" w:rsidRDefault="001555E1" w:rsidP="00AC3C9E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(دائرة مقترحة)</w:t>
            </w:r>
          </w:p>
        </w:tc>
        <w:tc>
          <w:tcPr>
            <w:tcW w:w="4253" w:type="dxa"/>
          </w:tcPr>
          <w:p w:rsidR="001555E1" w:rsidRPr="00474C7F" w:rsidRDefault="001555E1" w:rsidP="00AC3C9E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tl/>
              </w:rPr>
            </w:pPr>
            <w:r w:rsidRPr="00474C7F">
              <w:rPr>
                <w:rtl/>
              </w:rPr>
              <w:t xml:space="preserve">قاعدة بيانات متوفرة بنسبة </w:t>
            </w:r>
            <w:r>
              <w:rPr>
                <w:rtl/>
              </w:rPr>
              <w:t xml:space="preserve"> قد تزيد عن  70% في</w:t>
            </w:r>
            <w:r w:rsidRPr="00474C7F">
              <w:rPr>
                <w:rtl/>
              </w:rPr>
              <w:t xml:space="preserve"> المرحلة الأولى.</w:t>
            </w:r>
          </w:p>
          <w:p w:rsidR="001555E1" w:rsidRPr="00474C7F" w:rsidRDefault="001555E1" w:rsidP="00AC3C9E">
            <w:pPr>
              <w:numPr>
                <w:ilvl w:val="0"/>
                <w:numId w:val="7"/>
              </w:numPr>
              <w:spacing w:line="276" w:lineRule="auto"/>
              <w:jc w:val="both"/>
            </w:pPr>
            <w:r>
              <w:rPr>
                <w:rtl/>
              </w:rPr>
              <w:t xml:space="preserve">الصلة بين الجامعة </w:t>
            </w:r>
            <w:r w:rsidRPr="00474C7F">
              <w:rPr>
                <w:rtl/>
              </w:rPr>
              <w:t xml:space="preserve">والخريجين أفضل مقارنة   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بالسنوات الماضية.</w:t>
            </w:r>
          </w:p>
          <w:p w:rsidR="001555E1" w:rsidRPr="00474C7F" w:rsidRDefault="001555E1" w:rsidP="00AC3C9E">
            <w:pPr>
              <w:numPr>
                <w:ilvl w:val="0"/>
                <w:numId w:val="7"/>
              </w:numPr>
              <w:spacing w:line="276" w:lineRule="auto"/>
              <w:jc w:val="both"/>
            </w:pPr>
            <w:r>
              <w:rPr>
                <w:rtl/>
              </w:rPr>
              <w:t>توفير عدد من دورات</w:t>
            </w:r>
            <w:r w:rsidRPr="00474C7F">
              <w:rPr>
                <w:rtl/>
              </w:rPr>
              <w:t xml:space="preserve"> التأهيل لزيادة كفاءة 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الخريجين.</w:t>
            </w:r>
          </w:p>
          <w:p w:rsidR="001555E1" w:rsidRPr="00474C7F" w:rsidRDefault="001555E1" w:rsidP="00AC3C9E">
            <w:pPr>
              <w:numPr>
                <w:ilvl w:val="0"/>
                <w:numId w:val="7"/>
              </w:numPr>
              <w:spacing w:line="276" w:lineRule="auto"/>
              <w:jc w:val="both"/>
            </w:pPr>
            <w:r>
              <w:rPr>
                <w:rtl/>
              </w:rPr>
              <w:t xml:space="preserve">عدد من فرص العمل </w:t>
            </w:r>
            <w:r w:rsidRPr="00474C7F">
              <w:rPr>
                <w:rtl/>
              </w:rPr>
              <w:t>متوفرة للأو</w:t>
            </w:r>
            <w:r>
              <w:rPr>
                <w:rtl/>
              </w:rPr>
              <w:t xml:space="preserve">ائل في المراحل </w:t>
            </w:r>
            <w:r w:rsidRPr="00474C7F">
              <w:rPr>
                <w:rtl/>
              </w:rPr>
              <w:t>الأولى.</w:t>
            </w:r>
          </w:p>
          <w:p w:rsidR="001555E1" w:rsidRPr="00474C7F" w:rsidRDefault="001555E1" w:rsidP="00AC3C9E">
            <w:pPr>
              <w:numPr>
                <w:ilvl w:val="0"/>
                <w:numId w:val="7"/>
              </w:numPr>
              <w:spacing w:line="276" w:lineRule="auto"/>
              <w:jc w:val="both"/>
            </w:pPr>
            <w:r>
              <w:rPr>
                <w:rtl/>
              </w:rPr>
              <w:t xml:space="preserve">عدد من فرص العمل (بطالة) متوفرة لخريجين بعض الكليات (كالتربية </w:t>
            </w:r>
            <w:r w:rsidRPr="00474C7F">
              <w:rPr>
                <w:rtl/>
              </w:rPr>
              <w:t>في   المراحل الأولى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)</w:t>
            </w:r>
            <w:r>
              <w:rPr>
                <w:rtl/>
              </w:rPr>
              <w:t>.</w:t>
            </w:r>
          </w:p>
          <w:p w:rsidR="001555E1" w:rsidRPr="00474C7F" w:rsidRDefault="001555E1" w:rsidP="00AC3C9E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tl/>
              </w:rPr>
            </w:pPr>
            <w:r>
              <w:rPr>
                <w:rtl/>
              </w:rPr>
              <w:t>توفير تغذية راجعة جيدة لوضع برامجنا في سوق</w:t>
            </w:r>
            <w:r w:rsidRPr="00474C7F">
              <w:rPr>
                <w:rtl/>
              </w:rPr>
              <w:t xml:space="preserve"> العمل من خلال التواصل مع      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الخريجين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.</w:t>
            </w:r>
          </w:p>
        </w:tc>
      </w:tr>
    </w:tbl>
    <w:p w:rsidR="001555E1" w:rsidRDefault="001555E1" w:rsidP="006F64C5">
      <w:pPr>
        <w:ind w:right="-540"/>
        <w:rPr>
          <w:b/>
          <w:bCs/>
          <w:rtl/>
        </w:rPr>
      </w:pPr>
    </w:p>
    <w:p w:rsidR="001555E1" w:rsidRDefault="001555E1" w:rsidP="006F64C5">
      <w:pPr>
        <w:ind w:right="-540"/>
        <w:rPr>
          <w:b/>
          <w:bCs/>
          <w:rtl/>
        </w:rPr>
      </w:pPr>
    </w:p>
    <w:p w:rsidR="001555E1" w:rsidRDefault="001555E1">
      <w:pPr>
        <w:bidi w:val="0"/>
        <w:spacing w:after="200" w:line="276" w:lineRule="auto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1555E1" w:rsidRPr="00211699" w:rsidRDefault="001555E1" w:rsidP="002067D8">
      <w:pPr>
        <w:pStyle w:val="ListParagraph"/>
        <w:ind w:left="48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</w:rPr>
        <w:t xml:space="preserve">7. </w:t>
      </w:r>
      <w:r w:rsidRPr="00211699">
        <w:rPr>
          <w:b/>
          <w:bCs/>
          <w:sz w:val="32"/>
          <w:szCs w:val="32"/>
          <w:rtl/>
        </w:rPr>
        <w:t>تعزيز التعاون بين جامعة الأزهر ومؤسسات التعليم العالي المحلية والإقليمية والعالمية:</w:t>
      </w: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536"/>
        <w:gridCol w:w="1418"/>
        <w:gridCol w:w="1417"/>
        <w:gridCol w:w="4253"/>
      </w:tblGrid>
      <w:tr w:rsidR="001555E1" w:rsidRPr="00474C7F" w:rsidTr="00211699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536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418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211699">
        <w:trPr>
          <w:trHeight w:val="274"/>
        </w:trPr>
        <w:tc>
          <w:tcPr>
            <w:tcW w:w="3544" w:type="dxa"/>
          </w:tcPr>
          <w:p w:rsidR="001555E1" w:rsidRPr="00474C7F" w:rsidRDefault="001555E1" w:rsidP="00211699">
            <w:pPr>
              <w:numPr>
                <w:ilvl w:val="0"/>
                <w:numId w:val="7"/>
              </w:numPr>
            </w:pPr>
            <w:r w:rsidRPr="00474C7F">
              <w:rPr>
                <w:rtl/>
              </w:rPr>
              <w:t>تعزيز الشراكة مع مؤسسات تعليم عالي محلية وإقليمية وعالمية.</w:t>
            </w:r>
          </w:p>
          <w:p w:rsidR="001555E1" w:rsidRPr="00474C7F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Pr="00474C7F" w:rsidRDefault="001555E1" w:rsidP="00211699">
            <w:pPr>
              <w:numPr>
                <w:ilvl w:val="0"/>
                <w:numId w:val="7"/>
              </w:numPr>
            </w:pPr>
            <w:r w:rsidRPr="00474C7F">
              <w:rPr>
                <w:rtl/>
              </w:rPr>
              <w:t>تعزيز فرص التبادل المعرفي بين طلاب الجامعة والجامعات الأخرى.</w:t>
            </w: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Default="001555E1" w:rsidP="00211699">
            <w:pPr>
              <w:rPr>
                <w:rtl/>
              </w:rPr>
            </w:pPr>
          </w:p>
          <w:p w:rsidR="001555E1" w:rsidRPr="00211699" w:rsidRDefault="001555E1" w:rsidP="00781E3A">
            <w:pPr>
              <w:pStyle w:val="ListParagraph"/>
              <w:numPr>
                <w:ilvl w:val="0"/>
                <w:numId w:val="7"/>
              </w:numPr>
              <w:rPr>
                <w:rtl/>
              </w:rPr>
            </w:pPr>
            <w:r w:rsidRPr="00474C7F">
              <w:rPr>
                <w:rtl/>
              </w:rPr>
              <w:t>تعزيز فرص التبادل المعرفي بين أعضاء الهيئة التدريسية في جامعة الأزهر وأعضاء الهيئة التدريسية في جامعات أخرى.</w:t>
            </w:r>
          </w:p>
        </w:tc>
        <w:tc>
          <w:tcPr>
            <w:tcW w:w="4536" w:type="dxa"/>
          </w:tcPr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وضع معايير وشروط لاختيار المؤسسات التي ترغب الجامعة والشراكة معها.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وضع قائمة بأسماء المؤسسات و</w:t>
            </w:r>
            <w:r>
              <w:rPr>
                <w:rtl/>
              </w:rPr>
              <w:t xml:space="preserve">الجامعات </w:t>
            </w:r>
            <w:r w:rsidRPr="00474C7F">
              <w:rPr>
                <w:rtl/>
              </w:rPr>
              <w:t>المحلية والإقليمية والعالمية تنطبق عليها شروط الاختيار.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>
              <w:rPr>
                <w:rtl/>
              </w:rPr>
              <w:t xml:space="preserve">صياغة مذكرات تفاهم مع الجامعات </w:t>
            </w:r>
            <w:r w:rsidRPr="00474C7F">
              <w:rPr>
                <w:rtl/>
              </w:rPr>
              <w:t>والمؤسسات المختارة.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متابعة تنفيذ الاتفاقيات والشراكات.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تسويق</w:t>
            </w:r>
            <w:r>
              <w:rPr>
                <w:rtl/>
              </w:rPr>
              <w:t xml:space="preserve"> نتائج الشراكات من خلال الإعلان </w:t>
            </w:r>
            <w:r w:rsidRPr="00474C7F">
              <w:rPr>
                <w:rtl/>
              </w:rPr>
              <w:t>عنها وترويجها بوسائل مختلفة.</w:t>
            </w:r>
          </w:p>
          <w:p w:rsidR="001555E1" w:rsidRDefault="001555E1" w:rsidP="00E42F3F">
            <w:pPr>
              <w:rPr>
                <w:rtl/>
              </w:rPr>
            </w:pPr>
          </w:p>
          <w:p w:rsidR="001555E1" w:rsidRDefault="001555E1" w:rsidP="00E42F3F">
            <w:pPr>
              <w:rPr>
                <w:rtl/>
              </w:rPr>
            </w:pP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وضع معايير اختيار للطلبة الذين سيشا</w:t>
            </w:r>
            <w:r>
              <w:rPr>
                <w:rtl/>
              </w:rPr>
              <w:t xml:space="preserve">ركون </w:t>
            </w:r>
            <w:r w:rsidRPr="00474C7F">
              <w:rPr>
                <w:rtl/>
              </w:rPr>
              <w:t>في برامج التبادل المعرفي.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اختيار الطلبة بناء على المعايير.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  <w:rPr>
                <w:rtl/>
              </w:rPr>
            </w:pPr>
            <w:r w:rsidRPr="00474C7F">
              <w:rPr>
                <w:rtl/>
              </w:rPr>
              <w:t>اشتراك الطلبة المختارين في البرامج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تنفيذ برامج التبادل الطلاب ومتابعته.</w:t>
            </w:r>
          </w:p>
          <w:p w:rsidR="001555E1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تحديد المواضيع (المجالات) التي تحتاجها الجامعة لتنفيذ برامج التبادل للهيئة التدريسية فيها.</w:t>
            </w:r>
          </w:p>
          <w:p w:rsidR="001555E1" w:rsidRPr="00474C7F" w:rsidRDefault="001555E1" w:rsidP="00781E3A">
            <w:pPr>
              <w:ind w:left="236"/>
            </w:pP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</w:pPr>
            <w:r w:rsidRPr="00474C7F">
              <w:rPr>
                <w:rtl/>
              </w:rPr>
              <w:t>تحديد معايير لاختيار أعضاء هيئة التدريس الذين سيشاركون في هذه البرامج.</w:t>
            </w:r>
          </w:p>
          <w:p w:rsidR="001555E1" w:rsidRPr="00211699" w:rsidRDefault="001555E1" w:rsidP="00AC3C9E">
            <w:pPr>
              <w:numPr>
                <w:ilvl w:val="0"/>
                <w:numId w:val="7"/>
              </w:numPr>
              <w:tabs>
                <w:tab w:val="num" w:pos="236"/>
              </w:tabs>
              <w:ind w:left="596"/>
              <w:rPr>
                <w:rtl/>
              </w:rPr>
            </w:pPr>
            <w:r w:rsidRPr="00474C7F">
              <w:rPr>
                <w:rtl/>
              </w:rPr>
              <w:t>اختيار أعضاء هيئة التدريس بناء على المعايير الموضوعية.</w:t>
            </w:r>
          </w:p>
        </w:tc>
        <w:tc>
          <w:tcPr>
            <w:tcW w:w="1418" w:type="dxa"/>
          </w:tcPr>
          <w:p w:rsidR="001555E1" w:rsidRPr="00474C7F" w:rsidRDefault="001555E1" w:rsidP="00E42F3F">
            <w:pPr>
              <w:spacing w:after="120"/>
            </w:pPr>
          </w:p>
        </w:tc>
        <w:tc>
          <w:tcPr>
            <w:tcW w:w="1417" w:type="dxa"/>
          </w:tcPr>
          <w:p w:rsidR="001555E1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 xml:space="preserve">شؤون التخطيط والجودة </w:t>
            </w:r>
          </w:p>
          <w:p w:rsidR="001555E1" w:rsidRPr="00474C7F" w:rsidRDefault="001555E1" w:rsidP="00211699">
            <w:pPr>
              <w:jc w:val="center"/>
              <w:rPr>
                <w:rtl/>
              </w:rPr>
            </w:pPr>
          </w:p>
          <w:p w:rsidR="001555E1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 xml:space="preserve">+ </w:t>
            </w:r>
          </w:p>
          <w:p w:rsidR="001555E1" w:rsidRPr="00474C7F" w:rsidRDefault="001555E1" w:rsidP="00211699">
            <w:pPr>
              <w:jc w:val="center"/>
              <w:rPr>
                <w:rtl/>
              </w:rPr>
            </w:pPr>
          </w:p>
          <w:p w:rsidR="001555E1" w:rsidRPr="00474C7F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رئيس الجامعة</w:t>
            </w:r>
          </w:p>
          <w:p w:rsidR="001555E1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211699">
            <w:pPr>
              <w:jc w:val="center"/>
              <w:rPr>
                <w:rtl/>
              </w:rPr>
            </w:pPr>
          </w:p>
          <w:p w:rsidR="001555E1" w:rsidRPr="00474C7F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الشؤون الأكاديمية</w:t>
            </w:r>
          </w:p>
          <w:p w:rsidR="001555E1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211699">
            <w:pPr>
              <w:jc w:val="center"/>
              <w:rPr>
                <w:rtl/>
              </w:rPr>
            </w:pPr>
          </w:p>
          <w:p w:rsidR="001555E1" w:rsidRPr="00474C7F" w:rsidRDefault="001555E1" w:rsidP="00211699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شؤون الطلبة</w:t>
            </w:r>
          </w:p>
        </w:tc>
        <w:tc>
          <w:tcPr>
            <w:tcW w:w="4253" w:type="dxa"/>
          </w:tcPr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  <w:rPr>
                <w:rtl/>
              </w:rPr>
            </w:pPr>
            <w:r w:rsidRPr="00474C7F">
              <w:rPr>
                <w:rtl/>
              </w:rPr>
              <w:t xml:space="preserve">معايير الاختيار جاهزة 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قائمة بأسماء المؤسسات والجامعات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مذكرات التفاهم موقعة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تقارير متابعة دورية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تقارير</w:t>
            </w:r>
            <w:r>
              <w:rPr>
                <w:rtl/>
              </w:rPr>
              <w:t xml:space="preserve">  </w:t>
            </w:r>
            <w:r w:rsidRPr="00474C7F">
              <w:rPr>
                <w:rtl/>
              </w:rPr>
              <w:t>+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 xml:space="preserve"> إعلانات تسويقية</w:t>
            </w:r>
          </w:p>
          <w:p w:rsidR="001555E1" w:rsidRPr="00474C7F" w:rsidRDefault="001555E1" w:rsidP="00211699">
            <w:pPr>
              <w:jc w:val="lowKashida"/>
              <w:rPr>
                <w:rtl/>
              </w:rPr>
            </w:pPr>
          </w:p>
          <w:p w:rsidR="001555E1" w:rsidRDefault="001555E1" w:rsidP="00E42F3F">
            <w:pPr>
              <w:tabs>
                <w:tab w:val="num" w:pos="432"/>
              </w:tabs>
              <w:jc w:val="lowKashida"/>
              <w:rPr>
                <w:rtl/>
              </w:rPr>
            </w:pPr>
          </w:p>
          <w:p w:rsidR="001555E1" w:rsidRDefault="001555E1" w:rsidP="00E42F3F">
            <w:pPr>
              <w:tabs>
                <w:tab w:val="num" w:pos="432"/>
              </w:tabs>
              <w:jc w:val="lowKashida"/>
              <w:rPr>
                <w:rtl/>
              </w:rPr>
            </w:pPr>
          </w:p>
          <w:p w:rsidR="001555E1" w:rsidRDefault="001555E1" w:rsidP="00E42F3F">
            <w:pPr>
              <w:tabs>
                <w:tab w:val="num" w:pos="432"/>
              </w:tabs>
              <w:jc w:val="lowKashida"/>
              <w:rPr>
                <w:rtl/>
              </w:rPr>
            </w:pPr>
          </w:p>
          <w:p w:rsidR="001555E1" w:rsidRDefault="001555E1" w:rsidP="00E42F3F">
            <w:pPr>
              <w:tabs>
                <w:tab w:val="num" w:pos="432"/>
              </w:tabs>
              <w:jc w:val="lowKashida"/>
              <w:rPr>
                <w:rtl/>
              </w:rPr>
            </w:pPr>
          </w:p>
          <w:p w:rsidR="001555E1" w:rsidRDefault="001555E1" w:rsidP="00E42F3F">
            <w:pPr>
              <w:tabs>
                <w:tab w:val="num" w:pos="432"/>
              </w:tabs>
              <w:jc w:val="lowKashida"/>
              <w:rPr>
                <w:rtl/>
              </w:rPr>
            </w:pPr>
          </w:p>
          <w:p w:rsidR="001555E1" w:rsidRDefault="001555E1" w:rsidP="00E42F3F">
            <w:pPr>
              <w:tabs>
                <w:tab w:val="num" w:pos="432"/>
              </w:tabs>
              <w:jc w:val="lowKashida"/>
              <w:rPr>
                <w:rtl/>
              </w:rPr>
            </w:pP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معايير اختيار الطلبة</w:t>
            </w:r>
          </w:p>
          <w:p w:rsidR="001555E1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 xml:space="preserve">قائمة بأسماء الطلبة </w:t>
            </w:r>
          </w:p>
          <w:p w:rsidR="001555E1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تقارير متابعة وتقييم للطلبة</w:t>
            </w:r>
          </w:p>
          <w:p w:rsidR="001555E1" w:rsidRDefault="001555E1" w:rsidP="00211699">
            <w:pPr>
              <w:jc w:val="lowKashida"/>
              <w:rPr>
                <w:rtl/>
              </w:rPr>
            </w:pPr>
          </w:p>
          <w:p w:rsidR="001555E1" w:rsidRDefault="001555E1" w:rsidP="00211699">
            <w:pPr>
              <w:jc w:val="lowKashida"/>
              <w:rPr>
                <w:rtl/>
              </w:rPr>
            </w:pPr>
          </w:p>
          <w:p w:rsidR="001555E1" w:rsidRDefault="001555E1" w:rsidP="00211699">
            <w:pPr>
              <w:jc w:val="lowKashida"/>
              <w:rPr>
                <w:rtl/>
              </w:rPr>
            </w:pP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  <w:rPr>
                <w:rtl/>
              </w:rPr>
            </w:pPr>
            <w:r w:rsidRPr="00474C7F">
              <w:rPr>
                <w:rtl/>
              </w:rPr>
              <w:t>قائمة بالمواضيع (المجالات)</w:t>
            </w:r>
          </w:p>
          <w:p w:rsidR="001555E1" w:rsidRDefault="001555E1" w:rsidP="00211699">
            <w:pPr>
              <w:numPr>
                <w:ilvl w:val="0"/>
                <w:numId w:val="7"/>
              </w:numPr>
              <w:jc w:val="lowKashida"/>
            </w:pPr>
            <w:r w:rsidRPr="00474C7F">
              <w:rPr>
                <w:rtl/>
              </w:rPr>
              <w:t>قائمة بأسماء أعضاء هيئة التدريس المشاركين.</w:t>
            </w:r>
          </w:p>
          <w:p w:rsidR="001555E1" w:rsidRPr="00474C7F" w:rsidRDefault="001555E1" w:rsidP="00211699">
            <w:pPr>
              <w:numPr>
                <w:ilvl w:val="0"/>
                <w:numId w:val="7"/>
              </w:numPr>
              <w:jc w:val="lowKashida"/>
              <w:rPr>
                <w:rtl/>
              </w:rPr>
            </w:pPr>
            <w:r w:rsidRPr="00474C7F">
              <w:rPr>
                <w:rtl/>
              </w:rPr>
              <w:t>تقارير متابعة وتقييم دوري عن المشاركين في برامج التبادل الخاصة بأعضاء هيئة التدريس</w:t>
            </w:r>
            <w:r>
              <w:rPr>
                <w:rtl/>
              </w:rPr>
              <w:t>.</w:t>
            </w:r>
          </w:p>
        </w:tc>
      </w:tr>
    </w:tbl>
    <w:p w:rsidR="001555E1" w:rsidRDefault="001555E1" w:rsidP="00AD60DB">
      <w:pPr>
        <w:ind w:right="-540"/>
        <w:rPr>
          <w:b/>
          <w:bCs/>
          <w:rtl/>
        </w:rPr>
      </w:pPr>
    </w:p>
    <w:p w:rsidR="001555E1" w:rsidRPr="00AC3C9E" w:rsidRDefault="001555E1" w:rsidP="002067D8">
      <w:pPr>
        <w:pStyle w:val="ListParagraph"/>
        <w:ind w:left="48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</w:rPr>
        <w:t>8.</w:t>
      </w:r>
      <w:r w:rsidRPr="00AC3C9E">
        <w:rPr>
          <w:b/>
          <w:bCs/>
          <w:sz w:val="32"/>
          <w:szCs w:val="32"/>
          <w:rtl/>
        </w:rPr>
        <w:t>تعزيز انتماء الطلبة (طلاب+طالبات) لجامعة الأزهر.</w:t>
      </w:r>
    </w:p>
    <w:p w:rsidR="001555E1" w:rsidRDefault="001555E1" w:rsidP="00AD60DB">
      <w:pPr>
        <w:ind w:right="-540"/>
        <w:rPr>
          <w:b/>
          <w:bCs/>
          <w:rtl/>
        </w:rPr>
      </w:pP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0"/>
        <w:gridCol w:w="5104"/>
        <w:gridCol w:w="1417"/>
        <w:gridCol w:w="1701"/>
        <w:gridCol w:w="3686"/>
      </w:tblGrid>
      <w:tr w:rsidR="001555E1" w:rsidRPr="00474C7F" w:rsidTr="00540ADF">
        <w:tc>
          <w:tcPr>
            <w:tcW w:w="3260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5104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3686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540ADF">
        <w:trPr>
          <w:trHeight w:val="274"/>
        </w:trPr>
        <w:tc>
          <w:tcPr>
            <w:tcW w:w="3260" w:type="dxa"/>
          </w:tcPr>
          <w:p w:rsidR="001555E1" w:rsidRPr="00474C7F" w:rsidRDefault="001555E1" w:rsidP="00540ADF">
            <w:pPr>
              <w:numPr>
                <w:ilvl w:val="0"/>
                <w:numId w:val="23"/>
              </w:numPr>
              <w:tabs>
                <w:tab w:val="clear" w:pos="720"/>
                <w:tab w:val="num" w:pos="459"/>
              </w:tabs>
              <w:spacing w:line="360" w:lineRule="auto"/>
              <w:ind w:left="459" w:hanging="283"/>
            </w:pPr>
            <w:r w:rsidRPr="00474C7F">
              <w:rPr>
                <w:rtl/>
              </w:rPr>
              <w:t>تفعيل العمل التطوعي لدى طلاب الجامعة.</w:t>
            </w:r>
          </w:p>
          <w:p w:rsidR="001555E1" w:rsidRPr="00474C7F" w:rsidRDefault="001555E1" w:rsidP="00540ADF">
            <w:pPr>
              <w:numPr>
                <w:ilvl w:val="0"/>
                <w:numId w:val="23"/>
              </w:numPr>
              <w:tabs>
                <w:tab w:val="clear" w:pos="720"/>
                <w:tab w:val="num" w:pos="459"/>
              </w:tabs>
              <w:spacing w:line="360" w:lineRule="auto"/>
              <w:ind w:left="459" w:hanging="283"/>
            </w:pPr>
            <w:r w:rsidRPr="00474C7F">
              <w:rPr>
                <w:rtl/>
              </w:rPr>
              <w:t>تعزيز</w:t>
            </w:r>
            <w:r>
              <w:rPr>
                <w:rtl/>
              </w:rPr>
              <w:t xml:space="preserve"> تواصل الطلبة مع </w:t>
            </w:r>
            <w:r w:rsidRPr="00474C7F">
              <w:rPr>
                <w:rtl/>
              </w:rPr>
              <w:t>المجتمع الخارجي.</w:t>
            </w:r>
          </w:p>
          <w:p w:rsidR="001555E1" w:rsidRPr="00474C7F" w:rsidRDefault="001555E1" w:rsidP="00540ADF">
            <w:pPr>
              <w:numPr>
                <w:ilvl w:val="0"/>
                <w:numId w:val="23"/>
              </w:numPr>
              <w:tabs>
                <w:tab w:val="clear" w:pos="720"/>
                <w:tab w:val="num" w:pos="459"/>
              </w:tabs>
              <w:spacing w:line="360" w:lineRule="auto"/>
              <w:ind w:left="459" w:hanging="283"/>
            </w:pPr>
            <w:r w:rsidRPr="00474C7F">
              <w:rPr>
                <w:rtl/>
              </w:rPr>
              <w:t>تحسين صورة الجامعة لدى المجتمع المحلي.</w:t>
            </w:r>
          </w:p>
          <w:p w:rsidR="001555E1" w:rsidRPr="00474C7F" w:rsidRDefault="001555E1" w:rsidP="00540ADF">
            <w:pPr>
              <w:numPr>
                <w:ilvl w:val="0"/>
                <w:numId w:val="23"/>
              </w:numPr>
              <w:tabs>
                <w:tab w:val="clear" w:pos="720"/>
                <w:tab w:val="num" w:pos="459"/>
              </w:tabs>
              <w:spacing w:line="360" w:lineRule="auto"/>
              <w:ind w:left="459" w:hanging="283"/>
            </w:pPr>
            <w:r w:rsidRPr="00474C7F">
              <w:rPr>
                <w:rtl/>
              </w:rPr>
              <w:t>تعزيز ممارسة الطالب لحقوقه الأكاديمية وغير الأكاديمية في الجامعة.</w:t>
            </w:r>
          </w:p>
          <w:p w:rsidR="001555E1" w:rsidRPr="00474C7F" w:rsidRDefault="001555E1" w:rsidP="00540ADF">
            <w:pPr>
              <w:numPr>
                <w:ilvl w:val="0"/>
                <w:numId w:val="23"/>
              </w:numPr>
              <w:tabs>
                <w:tab w:val="clear" w:pos="720"/>
                <w:tab w:val="num" w:pos="459"/>
              </w:tabs>
              <w:spacing w:line="360" w:lineRule="auto"/>
              <w:ind w:left="459" w:hanging="283"/>
              <w:rPr>
                <w:rtl/>
              </w:rPr>
            </w:pPr>
            <w:r>
              <w:rPr>
                <w:rtl/>
              </w:rPr>
              <w:t xml:space="preserve">المساهمة في تفعيل تطبيق </w:t>
            </w:r>
            <w:r w:rsidRPr="00474C7F">
              <w:rPr>
                <w:rtl/>
              </w:rPr>
              <w:t>قوانين الجامعة</w:t>
            </w:r>
          </w:p>
        </w:tc>
        <w:tc>
          <w:tcPr>
            <w:tcW w:w="5104" w:type="dxa"/>
          </w:tcPr>
          <w:p w:rsidR="001555E1" w:rsidRPr="00474C7F" w:rsidRDefault="001555E1" w:rsidP="00540ADF">
            <w:pPr>
              <w:numPr>
                <w:ilvl w:val="0"/>
                <w:numId w:val="22"/>
              </w:numPr>
              <w:tabs>
                <w:tab w:val="clear" w:pos="792"/>
                <w:tab w:val="num" w:pos="317"/>
              </w:tabs>
              <w:ind w:left="317" w:hanging="283"/>
              <w:rPr>
                <w:rtl/>
              </w:rPr>
            </w:pPr>
            <w:r>
              <w:rPr>
                <w:rtl/>
              </w:rPr>
              <w:t xml:space="preserve">ترشيح طلاب وطالبات من كلية </w:t>
            </w:r>
            <w:r w:rsidRPr="00474C7F">
              <w:rPr>
                <w:rtl/>
              </w:rPr>
              <w:t>الاقتصاد والعلوم الإدارية وكلية طب الفم والأسنان بواقع طالب وطالبة من كل مستوى ( مرحلة تجريبية)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</w:tabs>
              <w:ind w:left="317" w:hanging="283"/>
              <w:rPr>
                <w:rtl/>
              </w:rPr>
            </w:pPr>
            <w:r>
              <w:rPr>
                <w:rtl/>
              </w:rPr>
              <w:t xml:space="preserve">تدريب الطلبة المرشحين بواسطة مدربين </w:t>
            </w:r>
            <w:r w:rsidRPr="00474C7F">
              <w:rPr>
                <w:rtl/>
              </w:rPr>
              <w:t>متطوعين من مؤسسات  المجتمع المدني في المواضيع التالية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: حقوق الشباب وحقوق الطلاب + مهارات الاتصال والتواصل والعمل  الجماعي والقيادة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 xml:space="preserve">+ حملات المناصرة والتشبيك +  مهارات العرض والتقديم   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left" w:pos="415"/>
              </w:tabs>
              <w:ind w:left="317" w:hanging="283"/>
              <w:rPr>
                <w:rtl/>
              </w:rPr>
            </w:pPr>
            <w:r w:rsidRPr="00474C7F">
              <w:rPr>
                <w:rtl/>
              </w:rPr>
              <w:t>ا</w:t>
            </w:r>
            <w:r>
              <w:rPr>
                <w:rtl/>
              </w:rPr>
              <w:t>ختيار منسق لكل فريق في كل كلية</w:t>
            </w:r>
            <w:r w:rsidRPr="00474C7F">
              <w:rPr>
                <w:rtl/>
              </w:rPr>
              <w:t xml:space="preserve"> لتسهيل عمل الفريق وتوفير احتياجاته.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left" w:pos="415"/>
              </w:tabs>
              <w:ind w:left="317" w:hanging="283"/>
              <w:rPr>
                <w:rtl/>
              </w:rPr>
            </w:pPr>
            <w:r>
              <w:rPr>
                <w:rtl/>
              </w:rPr>
              <w:t xml:space="preserve">اختيار شخص لكل مستوى من </w:t>
            </w:r>
            <w:r w:rsidRPr="00474C7F">
              <w:rPr>
                <w:rtl/>
              </w:rPr>
              <w:t>المستويات</w:t>
            </w:r>
            <w:r>
              <w:rPr>
                <w:rtl/>
              </w:rPr>
              <w:t xml:space="preserve"> ليكون حلقة الوصل وذلك </w:t>
            </w:r>
            <w:r w:rsidRPr="00474C7F">
              <w:rPr>
                <w:rtl/>
              </w:rPr>
              <w:t xml:space="preserve">لمدة فصل دراسي واحد 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left" w:pos="415"/>
              </w:tabs>
              <w:ind w:left="317" w:hanging="283"/>
              <w:rPr>
                <w:rtl/>
              </w:rPr>
            </w:pPr>
            <w:r w:rsidRPr="00474C7F">
              <w:rPr>
                <w:rtl/>
              </w:rPr>
              <w:t>إ</w:t>
            </w:r>
            <w:r>
              <w:rPr>
                <w:rtl/>
              </w:rPr>
              <w:t>عداد والتوقيع على مدونة للسلوك</w:t>
            </w:r>
            <w:r w:rsidRPr="00474C7F">
              <w:rPr>
                <w:rtl/>
              </w:rPr>
              <w:t xml:space="preserve"> خاصة بتنفيذ المبادرة.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left" w:pos="415"/>
              </w:tabs>
              <w:ind w:left="317" w:hanging="283"/>
            </w:pPr>
            <w:r w:rsidRPr="00474C7F">
              <w:rPr>
                <w:rtl/>
              </w:rPr>
              <w:t>إعداد خطة عمل لمدة ف</w:t>
            </w:r>
            <w:r>
              <w:rPr>
                <w:rtl/>
              </w:rPr>
              <w:t xml:space="preserve">صل دراسي </w:t>
            </w:r>
            <w:r w:rsidRPr="00474C7F">
              <w:rPr>
                <w:rtl/>
              </w:rPr>
              <w:t>واحد تتكون من  3 مستويات للعمل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: أنشطة خاصة بالكلية +  أنشطة خاصة بالجامعة + أنشطة خاصة بالمجتمع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num" w:pos="415"/>
              </w:tabs>
              <w:ind w:left="317" w:hanging="283"/>
            </w:pPr>
            <w:r w:rsidRPr="00474C7F">
              <w:rPr>
                <w:rtl/>
              </w:rPr>
              <w:t>تق</w:t>
            </w:r>
            <w:r>
              <w:rPr>
                <w:rtl/>
              </w:rPr>
              <w:t>سيم المستويات الدراسية (الثاني ،</w:t>
            </w:r>
            <w:r w:rsidRPr="00474C7F">
              <w:rPr>
                <w:rtl/>
              </w:rPr>
              <w:t xml:space="preserve"> ال</w:t>
            </w:r>
            <w:r>
              <w:rPr>
                <w:rtl/>
              </w:rPr>
              <w:t xml:space="preserve">ثالث ، الرابع) في الكليتين إلى تخصصان والعمل على استقطاب </w:t>
            </w:r>
            <w:r w:rsidRPr="00474C7F">
              <w:rPr>
                <w:rtl/>
              </w:rPr>
              <w:t xml:space="preserve">طلاب التخصصات في كل مستوى 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num" w:pos="415"/>
              </w:tabs>
              <w:ind w:left="317" w:hanging="283"/>
              <w:rPr>
                <w:rtl/>
              </w:rPr>
            </w:pPr>
            <w:r w:rsidRPr="00474C7F">
              <w:rPr>
                <w:rtl/>
              </w:rPr>
              <w:t>تنفيذ ا</w:t>
            </w:r>
            <w:r>
              <w:rPr>
                <w:rtl/>
              </w:rPr>
              <w:t xml:space="preserve">لأنشطة المقترحة ضمن الخطة  </w:t>
            </w:r>
            <w:r w:rsidRPr="00474C7F">
              <w:rPr>
                <w:rtl/>
              </w:rPr>
              <w:t xml:space="preserve">الموضوعة </w:t>
            </w:r>
          </w:p>
          <w:p w:rsidR="001555E1" w:rsidRPr="00474C7F" w:rsidRDefault="001555E1" w:rsidP="00540ADF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num" w:pos="415"/>
              </w:tabs>
              <w:ind w:left="317" w:hanging="283"/>
              <w:rPr>
                <w:rtl/>
              </w:rPr>
            </w:pPr>
            <w:r w:rsidRPr="00474C7F">
              <w:rPr>
                <w:rtl/>
              </w:rPr>
              <w:t>تنظيم زيارات ميدانية لطلبة الثانوية العامة لجامعة الأزهر.</w:t>
            </w:r>
          </w:p>
          <w:p w:rsidR="001555E1" w:rsidRPr="00474C7F" w:rsidRDefault="001555E1" w:rsidP="00847EE2">
            <w:pPr>
              <w:numPr>
                <w:ilvl w:val="0"/>
                <w:numId w:val="21"/>
              </w:numPr>
              <w:tabs>
                <w:tab w:val="clear" w:pos="720"/>
                <w:tab w:val="num" w:pos="317"/>
                <w:tab w:val="num" w:pos="415"/>
              </w:tabs>
              <w:ind w:left="317" w:hanging="283"/>
              <w:rPr>
                <w:rtl/>
              </w:rPr>
            </w:pPr>
            <w:r w:rsidRPr="00474C7F">
              <w:rPr>
                <w:rtl/>
              </w:rPr>
              <w:t>عقد ورشات عمل يشرف عليها طلبة الجامعة لمؤسسات المجتمع المدني  للتعريف بالجامعة.</w:t>
            </w:r>
          </w:p>
        </w:tc>
        <w:tc>
          <w:tcPr>
            <w:tcW w:w="1417" w:type="dxa"/>
          </w:tcPr>
          <w:p w:rsidR="001555E1" w:rsidRPr="00474C7F" w:rsidRDefault="001555E1" w:rsidP="00540ADF">
            <w:pPr>
              <w:jc w:val="center"/>
            </w:pPr>
            <w:r w:rsidRPr="00474C7F">
              <w:t>2012-2013</w:t>
            </w:r>
          </w:p>
          <w:p w:rsidR="001555E1" w:rsidRDefault="001555E1" w:rsidP="00540ADF">
            <w:pPr>
              <w:ind w:right="-540"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</w:tcPr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المجتمع المحلي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كلية الاقتصاد والعلوم الإدارية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كلية طب الأسنان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العلاقات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العامة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مجموعة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مختارة من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الطلاب في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كلية الاقتصاد والعلوم الإدارية</w:t>
            </w:r>
          </w:p>
          <w:p w:rsidR="001555E1" w:rsidRPr="00474C7F" w:rsidRDefault="001555E1" w:rsidP="00540ADF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وكلية طب الأسنان</w:t>
            </w:r>
          </w:p>
          <w:p w:rsidR="001555E1" w:rsidRDefault="001555E1" w:rsidP="00540ADF">
            <w:pPr>
              <w:ind w:right="-540"/>
              <w:jc w:val="center"/>
              <w:rPr>
                <w:b/>
                <w:bCs/>
                <w:rtl/>
              </w:rPr>
            </w:pPr>
          </w:p>
        </w:tc>
        <w:tc>
          <w:tcPr>
            <w:tcW w:w="3686" w:type="dxa"/>
          </w:tcPr>
          <w:p w:rsidR="001555E1" w:rsidRPr="00474C7F" w:rsidRDefault="001555E1" w:rsidP="00540ADF">
            <w:pPr>
              <w:numPr>
                <w:ilvl w:val="1"/>
                <w:numId w:val="20"/>
              </w:numPr>
              <w:tabs>
                <w:tab w:val="clear" w:pos="1440"/>
                <w:tab w:val="num" w:pos="224"/>
              </w:tabs>
              <w:spacing w:line="360" w:lineRule="auto"/>
              <w:ind w:left="601" w:hanging="425"/>
              <w:rPr>
                <w:rtl/>
              </w:rPr>
            </w:pPr>
            <w:r w:rsidRPr="00474C7F">
              <w:rPr>
                <w:rtl/>
              </w:rPr>
              <w:t>صورة جامعة الأزهر أفضل</w:t>
            </w:r>
          </w:p>
          <w:p w:rsidR="001555E1" w:rsidRPr="00474C7F" w:rsidRDefault="001555E1" w:rsidP="00540ADF">
            <w:pPr>
              <w:numPr>
                <w:ilvl w:val="1"/>
                <w:numId w:val="20"/>
              </w:numPr>
              <w:tabs>
                <w:tab w:val="clear" w:pos="1440"/>
                <w:tab w:val="num" w:pos="224"/>
              </w:tabs>
              <w:spacing w:line="360" w:lineRule="auto"/>
              <w:ind w:left="601" w:hanging="425"/>
            </w:pPr>
            <w:r w:rsidRPr="00474C7F">
              <w:rPr>
                <w:rtl/>
              </w:rPr>
              <w:t>انتماء الطلبة لجامعتهم أفضل.</w:t>
            </w:r>
          </w:p>
          <w:p w:rsidR="001555E1" w:rsidRPr="00474C7F" w:rsidRDefault="001555E1" w:rsidP="00540ADF">
            <w:pPr>
              <w:numPr>
                <w:ilvl w:val="1"/>
                <w:numId w:val="20"/>
              </w:numPr>
              <w:tabs>
                <w:tab w:val="clear" w:pos="1440"/>
                <w:tab w:val="num" w:pos="224"/>
              </w:tabs>
              <w:spacing w:line="360" w:lineRule="auto"/>
              <w:ind w:left="601" w:hanging="425"/>
            </w:pPr>
            <w:r w:rsidRPr="00474C7F">
              <w:rPr>
                <w:rtl/>
              </w:rPr>
              <w:t>الجامعة بيئة جاذبة للطلبة.</w:t>
            </w:r>
          </w:p>
          <w:p w:rsidR="001555E1" w:rsidRPr="00474C7F" w:rsidRDefault="001555E1" w:rsidP="00540ADF">
            <w:pPr>
              <w:numPr>
                <w:ilvl w:val="1"/>
                <w:numId w:val="20"/>
              </w:numPr>
              <w:tabs>
                <w:tab w:val="clear" w:pos="1440"/>
                <w:tab w:val="num" w:pos="224"/>
              </w:tabs>
              <w:spacing w:line="360" w:lineRule="auto"/>
              <w:ind w:left="601" w:hanging="425"/>
            </w:pPr>
            <w:r w:rsidRPr="00474C7F">
              <w:rPr>
                <w:rtl/>
              </w:rPr>
              <w:t>ال</w:t>
            </w:r>
            <w:r>
              <w:rPr>
                <w:rtl/>
              </w:rPr>
              <w:t xml:space="preserve">مستوى الأكاديمي للطلب </w:t>
            </w:r>
            <w:r w:rsidRPr="00474C7F">
              <w:rPr>
                <w:rtl/>
              </w:rPr>
              <w:t>أفضل.</w:t>
            </w:r>
          </w:p>
          <w:p w:rsidR="001555E1" w:rsidRPr="00474C7F" w:rsidRDefault="001555E1" w:rsidP="00540ADF">
            <w:pPr>
              <w:numPr>
                <w:ilvl w:val="1"/>
                <w:numId w:val="20"/>
              </w:numPr>
              <w:tabs>
                <w:tab w:val="clear" w:pos="1440"/>
                <w:tab w:val="num" w:pos="224"/>
              </w:tabs>
              <w:spacing w:line="360" w:lineRule="auto"/>
              <w:ind w:left="601" w:hanging="425"/>
            </w:pPr>
            <w:r w:rsidRPr="00474C7F">
              <w:rPr>
                <w:rtl/>
              </w:rPr>
              <w:t>الجامعة بيئة أكاديمية آمنة</w:t>
            </w:r>
          </w:p>
          <w:p w:rsidR="001555E1" w:rsidRPr="00474C7F" w:rsidRDefault="001555E1" w:rsidP="00540ADF">
            <w:pPr>
              <w:pStyle w:val="ListParagraph"/>
              <w:numPr>
                <w:ilvl w:val="1"/>
                <w:numId w:val="20"/>
              </w:numPr>
              <w:tabs>
                <w:tab w:val="num" w:pos="224"/>
                <w:tab w:val="num" w:pos="601"/>
              </w:tabs>
              <w:spacing w:line="360" w:lineRule="auto"/>
              <w:ind w:left="601" w:hanging="425"/>
              <w:jc w:val="lowKashida"/>
              <w:rPr>
                <w:rtl/>
              </w:rPr>
            </w:pPr>
            <w:r w:rsidRPr="00474C7F">
              <w:rPr>
                <w:rtl/>
              </w:rPr>
              <w:t>تنفيذ ورشات العمل مع مؤسسات المجتمع المحلي.</w:t>
            </w:r>
          </w:p>
        </w:tc>
      </w:tr>
    </w:tbl>
    <w:p w:rsidR="001555E1" w:rsidRPr="00847EE2" w:rsidRDefault="001555E1" w:rsidP="002067D8">
      <w:pPr>
        <w:pStyle w:val="ListParagraph"/>
        <w:ind w:left="48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</w:rPr>
        <w:t>9.</w:t>
      </w:r>
      <w:r w:rsidRPr="00847EE2">
        <w:rPr>
          <w:b/>
          <w:bCs/>
          <w:sz w:val="32"/>
          <w:szCs w:val="32"/>
          <w:rtl/>
        </w:rPr>
        <w:t>الاستفادة القصوى من قاعدة البيانات في الجامعة لتحسين الاداء الاداري والأكاديمي</w:t>
      </w: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111"/>
        <w:gridCol w:w="1843"/>
        <w:gridCol w:w="1417"/>
        <w:gridCol w:w="4253"/>
      </w:tblGrid>
      <w:tr w:rsidR="001555E1" w:rsidRPr="00474C7F" w:rsidTr="00E42F3F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E42F3F">
        <w:trPr>
          <w:trHeight w:val="274"/>
        </w:trPr>
        <w:tc>
          <w:tcPr>
            <w:tcW w:w="3544" w:type="dxa"/>
          </w:tcPr>
          <w:p w:rsidR="001555E1" w:rsidRDefault="001555E1" w:rsidP="00847EE2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601" w:hanging="425"/>
            </w:pPr>
            <w:r>
              <w:rPr>
                <w:rtl/>
              </w:rPr>
              <w:t xml:space="preserve">تقييم الوضع القائم وقياس </w:t>
            </w:r>
            <w:r w:rsidRPr="00474C7F">
              <w:rPr>
                <w:rtl/>
              </w:rPr>
              <w:t>جودته من منظور أكاديمي</w:t>
            </w:r>
            <w:r>
              <w:rPr>
                <w:rtl/>
              </w:rPr>
              <w:t xml:space="preserve"> </w:t>
            </w:r>
          </w:p>
          <w:p w:rsidR="001555E1" w:rsidRDefault="001555E1" w:rsidP="00847EE2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601" w:hanging="425"/>
            </w:pPr>
            <w:r w:rsidRPr="00474C7F">
              <w:rPr>
                <w:rtl/>
              </w:rPr>
              <w:t>تق</w:t>
            </w:r>
            <w:r>
              <w:rPr>
                <w:rtl/>
              </w:rPr>
              <w:t xml:space="preserve">ييم الوضع القائم وقياس جودته من </w:t>
            </w:r>
            <w:r w:rsidRPr="00474C7F">
              <w:rPr>
                <w:rtl/>
              </w:rPr>
              <w:t>منظور إداري.</w:t>
            </w:r>
          </w:p>
          <w:p w:rsidR="001555E1" w:rsidRDefault="001555E1" w:rsidP="00847EE2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601" w:hanging="425"/>
            </w:pPr>
            <w:r>
              <w:rPr>
                <w:rtl/>
              </w:rPr>
              <w:t xml:space="preserve">تقييم الوضع القائم وقياس جودته من منظور خدمة </w:t>
            </w:r>
            <w:r w:rsidRPr="00474C7F">
              <w:rPr>
                <w:rtl/>
              </w:rPr>
              <w:t>المجتمع.</w:t>
            </w:r>
          </w:p>
          <w:p w:rsidR="001555E1" w:rsidRPr="00474C7F" w:rsidRDefault="001555E1" w:rsidP="00847EE2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601" w:hanging="425"/>
            </w:pPr>
            <w:r w:rsidRPr="00474C7F">
              <w:rPr>
                <w:rtl/>
              </w:rPr>
              <w:t>تقييم الوضع القائم وق</w:t>
            </w:r>
            <w:r>
              <w:rPr>
                <w:rtl/>
              </w:rPr>
              <w:t xml:space="preserve">ياس جودته من منظور تنافسي(محلي </w:t>
            </w:r>
            <w:r w:rsidRPr="00474C7F">
              <w:rPr>
                <w:rtl/>
              </w:rPr>
              <w:t>وعالمي).</w:t>
            </w:r>
          </w:p>
          <w:p w:rsidR="001555E1" w:rsidRPr="00474C7F" w:rsidRDefault="001555E1" w:rsidP="00847EE2">
            <w:pPr>
              <w:ind w:left="360"/>
              <w:rPr>
                <w:rtl/>
              </w:rPr>
            </w:pPr>
          </w:p>
        </w:tc>
        <w:tc>
          <w:tcPr>
            <w:tcW w:w="4111" w:type="dxa"/>
          </w:tcPr>
          <w:p w:rsidR="001555E1" w:rsidRPr="00474C7F" w:rsidRDefault="001555E1" w:rsidP="00847EE2">
            <w:pPr>
              <w:numPr>
                <w:ilvl w:val="0"/>
                <w:numId w:val="26"/>
              </w:numPr>
              <w:tabs>
                <w:tab w:val="clear" w:pos="1800"/>
              </w:tabs>
              <w:spacing w:line="276" w:lineRule="auto"/>
              <w:ind w:left="601" w:hanging="365"/>
              <w:rPr>
                <w:rtl/>
              </w:rPr>
            </w:pPr>
            <w:r w:rsidRPr="00474C7F">
              <w:rPr>
                <w:rtl/>
              </w:rPr>
              <w:t>تحديد المشاكل</w:t>
            </w:r>
            <w:r>
              <w:rPr>
                <w:rtl/>
              </w:rPr>
              <w:t xml:space="preserve"> (الأهداف) المراد </w:t>
            </w:r>
            <w:r w:rsidRPr="00474C7F">
              <w:rPr>
                <w:rtl/>
              </w:rPr>
              <w:t>حلها أو تحقيقها.</w:t>
            </w:r>
          </w:p>
          <w:p w:rsidR="001555E1" w:rsidRPr="00474C7F" w:rsidRDefault="001555E1" w:rsidP="00847EE2">
            <w:pPr>
              <w:numPr>
                <w:ilvl w:val="0"/>
                <w:numId w:val="27"/>
              </w:numPr>
              <w:tabs>
                <w:tab w:val="clear" w:pos="792"/>
                <w:tab w:val="num" w:pos="743"/>
              </w:tabs>
              <w:spacing w:line="276" w:lineRule="auto"/>
              <w:ind w:left="601" w:hanging="365"/>
            </w:pPr>
            <w:r w:rsidRPr="00474C7F">
              <w:rPr>
                <w:rtl/>
              </w:rPr>
              <w:t xml:space="preserve"> بناء قاعدة بيانات التنقيب</w:t>
            </w:r>
          </w:p>
          <w:p w:rsidR="001555E1" w:rsidRPr="00474C7F" w:rsidRDefault="001555E1" w:rsidP="00847EE2">
            <w:pPr>
              <w:numPr>
                <w:ilvl w:val="0"/>
                <w:numId w:val="27"/>
              </w:numPr>
              <w:spacing w:line="276" w:lineRule="auto"/>
              <w:ind w:left="601" w:hanging="365"/>
            </w:pPr>
            <w:r w:rsidRPr="00474C7F">
              <w:rPr>
                <w:rtl/>
              </w:rPr>
              <w:t>استكشاف البيانات وتحديد الحقول  الأكثر أهمية والقيم التي يمكن من خلالها تقييم أهداف التنقيب.</w:t>
            </w:r>
          </w:p>
          <w:p w:rsidR="001555E1" w:rsidRPr="00474C7F" w:rsidRDefault="001555E1" w:rsidP="00847EE2">
            <w:pPr>
              <w:numPr>
                <w:ilvl w:val="0"/>
                <w:numId w:val="28"/>
              </w:numPr>
              <w:spacing w:line="276" w:lineRule="auto"/>
              <w:ind w:left="601" w:hanging="365"/>
            </w:pPr>
            <w:r w:rsidRPr="00474C7F">
              <w:rPr>
                <w:rtl/>
              </w:rPr>
              <w:t>تحضير البيانات للتنقيب.</w:t>
            </w:r>
          </w:p>
          <w:p w:rsidR="001555E1" w:rsidRPr="00474C7F" w:rsidRDefault="001555E1" w:rsidP="00847EE2">
            <w:pPr>
              <w:numPr>
                <w:ilvl w:val="0"/>
                <w:numId w:val="28"/>
              </w:numPr>
              <w:spacing w:line="276" w:lineRule="auto"/>
              <w:ind w:left="601" w:hanging="365"/>
            </w:pPr>
            <w:r w:rsidRPr="00474C7F">
              <w:rPr>
                <w:rtl/>
              </w:rPr>
              <w:t>بناء نموذج التنقيب المناسب باختيار الخوارزميه المناسبة والبدء بإنشائها.</w:t>
            </w:r>
          </w:p>
          <w:p w:rsidR="001555E1" w:rsidRPr="00474C7F" w:rsidRDefault="001555E1" w:rsidP="00847EE2">
            <w:pPr>
              <w:numPr>
                <w:ilvl w:val="0"/>
                <w:numId w:val="29"/>
              </w:numPr>
              <w:spacing w:line="276" w:lineRule="auto"/>
              <w:ind w:left="601" w:hanging="365"/>
            </w:pPr>
            <w:r w:rsidRPr="00474C7F">
              <w:rPr>
                <w:rtl/>
              </w:rPr>
              <w:t>تطبيق نموذج التنقيب وإجراء كافة التعديلات المناسبة بعد التطبيق الأول.</w:t>
            </w:r>
          </w:p>
          <w:p w:rsidR="001555E1" w:rsidRPr="00474C7F" w:rsidRDefault="001555E1" w:rsidP="00847EE2">
            <w:pPr>
              <w:numPr>
                <w:ilvl w:val="0"/>
                <w:numId w:val="29"/>
              </w:numPr>
              <w:spacing w:line="276" w:lineRule="auto"/>
              <w:ind w:left="601" w:hanging="365"/>
              <w:rPr>
                <w:rtl/>
              </w:rPr>
            </w:pPr>
            <w:r w:rsidRPr="00474C7F">
              <w:rPr>
                <w:rtl/>
              </w:rPr>
              <w:t>استخراج النتائج وتوضيح الحلول للمشكلة أو الهدف.</w:t>
            </w:r>
          </w:p>
        </w:tc>
        <w:tc>
          <w:tcPr>
            <w:tcW w:w="1843" w:type="dxa"/>
          </w:tcPr>
          <w:p w:rsidR="001555E1" w:rsidRPr="00474C7F" w:rsidRDefault="001555E1" w:rsidP="00847EE2">
            <w:r w:rsidRPr="00474C7F">
              <w:t>2012-2013</w:t>
            </w:r>
          </w:p>
        </w:tc>
        <w:tc>
          <w:tcPr>
            <w:tcW w:w="1417" w:type="dxa"/>
          </w:tcPr>
          <w:p w:rsidR="001555E1" w:rsidRDefault="001555E1" w:rsidP="00847EE2">
            <w:pPr>
              <w:jc w:val="center"/>
              <w:rPr>
                <w:rtl/>
              </w:rPr>
            </w:pPr>
          </w:p>
          <w:p w:rsidR="001555E1" w:rsidRPr="00474C7F" w:rsidRDefault="001555E1" w:rsidP="00847EE2">
            <w:pPr>
              <w:jc w:val="center"/>
              <w:rPr>
                <w:rtl/>
              </w:rPr>
            </w:pPr>
            <w:r w:rsidRPr="00474C7F">
              <w:rPr>
                <w:rtl/>
              </w:rPr>
              <w:t>شؤون التخطيط والجودة</w:t>
            </w:r>
          </w:p>
          <w:p w:rsidR="001555E1" w:rsidRDefault="001555E1" w:rsidP="00847EE2">
            <w:pPr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847EE2">
            <w:pPr>
              <w:jc w:val="center"/>
              <w:rPr>
                <w:rtl/>
              </w:rPr>
            </w:pPr>
          </w:p>
          <w:p w:rsidR="001555E1" w:rsidRPr="00474C7F" w:rsidRDefault="001555E1" w:rsidP="00847EE2">
            <w:pPr>
              <w:jc w:val="center"/>
              <w:rPr>
                <w:rtl/>
              </w:rPr>
            </w:pPr>
            <w:r w:rsidRPr="00474C7F">
              <w:rPr>
                <w:rtl/>
              </w:rPr>
              <w:t>مستشار خارجي</w:t>
            </w:r>
          </w:p>
        </w:tc>
        <w:tc>
          <w:tcPr>
            <w:tcW w:w="4253" w:type="dxa"/>
          </w:tcPr>
          <w:p w:rsidR="001555E1" w:rsidRPr="00474C7F" w:rsidRDefault="001555E1" w:rsidP="00847EE2">
            <w:pPr>
              <w:numPr>
                <w:ilvl w:val="0"/>
                <w:numId w:val="30"/>
              </w:numPr>
              <w:spacing w:line="276" w:lineRule="auto"/>
              <w:rPr>
                <w:rtl/>
              </w:rPr>
            </w:pPr>
            <w:r w:rsidRPr="00474C7F">
              <w:rPr>
                <w:rtl/>
              </w:rPr>
              <w:t>المشاكل أو الأهداف المراد العمل عليها محددة</w:t>
            </w:r>
          </w:p>
          <w:p w:rsidR="001555E1" w:rsidRPr="00474C7F" w:rsidRDefault="001555E1" w:rsidP="00847EE2">
            <w:pPr>
              <w:numPr>
                <w:ilvl w:val="0"/>
                <w:numId w:val="30"/>
              </w:numPr>
              <w:spacing w:line="276" w:lineRule="auto"/>
            </w:pPr>
            <w:r w:rsidRPr="00474C7F">
              <w:rPr>
                <w:rtl/>
              </w:rPr>
              <w:t>قاعدة بيانات التنقيب جاهزة ومتوفرة لصناعة القرارات.</w:t>
            </w:r>
          </w:p>
          <w:p w:rsidR="001555E1" w:rsidRPr="00474C7F" w:rsidRDefault="001555E1" w:rsidP="00847EE2">
            <w:pPr>
              <w:numPr>
                <w:ilvl w:val="0"/>
                <w:numId w:val="30"/>
              </w:numPr>
              <w:spacing w:line="276" w:lineRule="auto"/>
            </w:pPr>
            <w:r w:rsidRPr="00474C7F">
              <w:rPr>
                <w:rtl/>
              </w:rPr>
              <w:t>بيانات التنقيب جاهزة.</w:t>
            </w:r>
          </w:p>
          <w:p w:rsidR="001555E1" w:rsidRPr="00474C7F" w:rsidRDefault="001555E1" w:rsidP="00847EE2">
            <w:pPr>
              <w:numPr>
                <w:ilvl w:val="0"/>
                <w:numId w:val="30"/>
              </w:numPr>
              <w:spacing w:line="276" w:lineRule="auto"/>
            </w:pPr>
            <w:r w:rsidRPr="00474C7F">
              <w:rPr>
                <w:rtl/>
              </w:rPr>
              <w:t>نموذج التنقيب جاهز.</w:t>
            </w:r>
          </w:p>
          <w:p w:rsidR="001555E1" w:rsidRPr="00474C7F" w:rsidRDefault="001555E1" w:rsidP="00847EE2">
            <w:pPr>
              <w:numPr>
                <w:ilvl w:val="0"/>
                <w:numId w:val="30"/>
              </w:numPr>
              <w:spacing w:line="276" w:lineRule="auto"/>
            </w:pPr>
            <w:r w:rsidRPr="00474C7F">
              <w:rPr>
                <w:rtl/>
              </w:rPr>
              <w:t xml:space="preserve">تقرير بالنتائج النهائية </w:t>
            </w:r>
          </w:p>
          <w:p w:rsidR="001555E1" w:rsidRPr="00474C7F" w:rsidRDefault="001555E1" w:rsidP="00847EE2">
            <w:pPr>
              <w:spacing w:line="276" w:lineRule="auto"/>
              <w:ind w:left="360"/>
              <w:rPr>
                <w:rtl/>
              </w:rPr>
            </w:pPr>
            <w:r w:rsidRPr="00474C7F">
              <w:rPr>
                <w:rtl/>
              </w:rPr>
              <w:t xml:space="preserve"> </w:t>
            </w:r>
          </w:p>
        </w:tc>
      </w:tr>
    </w:tbl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Pr="00F84B8D" w:rsidRDefault="001555E1" w:rsidP="002067D8">
      <w:pPr>
        <w:pStyle w:val="ListParagraph"/>
        <w:ind w:left="48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</w:rPr>
        <w:t xml:space="preserve">10.   </w:t>
      </w:r>
      <w:r w:rsidRPr="00F84B8D">
        <w:rPr>
          <w:b/>
          <w:bCs/>
          <w:sz w:val="32"/>
          <w:szCs w:val="32"/>
          <w:rtl/>
        </w:rPr>
        <w:t>التسويق المجتمعي</w:t>
      </w:r>
    </w:p>
    <w:p w:rsidR="001555E1" w:rsidRDefault="001555E1" w:rsidP="00AD60DB">
      <w:pPr>
        <w:ind w:right="-540"/>
        <w:rPr>
          <w:b/>
          <w:bCs/>
          <w:rtl/>
        </w:rPr>
      </w:pPr>
    </w:p>
    <w:tbl>
      <w:tblPr>
        <w:tblpPr w:leftFromText="180" w:rightFromText="180" w:vertAnchor="page" w:horzAnchor="margin" w:tblpXSpec="center" w:tblpY="2806"/>
        <w:bidiVisual/>
        <w:tblW w:w="15168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4111"/>
        <w:gridCol w:w="1843"/>
        <w:gridCol w:w="1417"/>
        <w:gridCol w:w="4253"/>
      </w:tblGrid>
      <w:tr w:rsidR="001555E1" w:rsidRPr="00474C7F" w:rsidTr="00E42F3F">
        <w:tc>
          <w:tcPr>
            <w:tcW w:w="3544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الأهداف الخاصة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النشاطات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سنة التنفيذ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المسؤولية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  <w:r w:rsidRPr="00474C7F">
              <w:rPr>
                <w:b/>
                <w:bCs/>
                <w:rtl/>
              </w:rPr>
              <w:t>المخرجات المتوقعة</w:t>
            </w:r>
          </w:p>
          <w:p w:rsidR="001555E1" w:rsidRPr="00474C7F" w:rsidRDefault="001555E1" w:rsidP="00E42F3F">
            <w:pPr>
              <w:jc w:val="center"/>
              <w:rPr>
                <w:b/>
                <w:bCs/>
                <w:rtl/>
              </w:rPr>
            </w:pPr>
          </w:p>
        </w:tc>
      </w:tr>
      <w:tr w:rsidR="001555E1" w:rsidRPr="00474C7F" w:rsidTr="00E42F3F">
        <w:trPr>
          <w:trHeight w:val="274"/>
        </w:trPr>
        <w:tc>
          <w:tcPr>
            <w:tcW w:w="3544" w:type="dxa"/>
          </w:tcPr>
          <w:p w:rsidR="001555E1" w:rsidRDefault="001555E1" w:rsidP="00F84B8D">
            <w:pPr>
              <w:spacing w:line="276" w:lineRule="auto"/>
              <w:ind w:left="448"/>
            </w:pPr>
          </w:p>
          <w:p w:rsidR="001555E1" w:rsidRPr="00474C7F" w:rsidRDefault="001555E1" w:rsidP="00F84B8D">
            <w:pPr>
              <w:numPr>
                <w:ilvl w:val="0"/>
                <w:numId w:val="31"/>
              </w:numPr>
              <w:spacing w:line="276" w:lineRule="auto"/>
            </w:pPr>
            <w:r>
              <w:rPr>
                <w:rtl/>
              </w:rPr>
              <w:t xml:space="preserve">زيادة وعي المجتمع المحلي بدور </w:t>
            </w:r>
            <w:r w:rsidRPr="00474C7F">
              <w:rPr>
                <w:rtl/>
              </w:rPr>
              <w:t>الجامعة ومكانتها.</w:t>
            </w:r>
          </w:p>
          <w:p w:rsidR="001555E1" w:rsidRPr="00474C7F" w:rsidRDefault="001555E1" w:rsidP="00F84B8D">
            <w:pPr>
              <w:numPr>
                <w:ilvl w:val="0"/>
                <w:numId w:val="31"/>
              </w:numPr>
              <w:spacing w:line="276" w:lineRule="auto"/>
            </w:pPr>
            <w:r w:rsidRPr="00474C7F">
              <w:rPr>
                <w:rtl/>
              </w:rPr>
              <w:t>تعزيز التواصل مع مؤسسات المجتمع المحلي</w:t>
            </w:r>
          </w:p>
          <w:p w:rsidR="001555E1" w:rsidRPr="00474C7F" w:rsidRDefault="001555E1" w:rsidP="00F84B8D">
            <w:pPr>
              <w:numPr>
                <w:ilvl w:val="0"/>
                <w:numId w:val="31"/>
              </w:numPr>
              <w:spacing w:line="276" w:lineRule="auto"/>
              <w:rPr>
                <w:rtl/>
              </w:rPr>
            </w:pPr>
            <w:r w:rsidRPr="00474C7F">
              <w:rPr>
                <w:rtl/>
              </w:rPr>
              <w:t>تفعيل مشاركة الجامعة في التطور النفسي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، الذهني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، التعليمي</w:t>
            </w:r>
            <w:r>
              <w:rPr>
                <w:rtl/>
              </w:rPr>
              <w:t xml:space="preserve"> </w:t>
            </w:r>
            <w:r w:rsidRPr="00474C7F">
              <w:rPr>
                <w:rtl/>
              </w:rPr>
              <w:t>، والثقافي لمؤسسات المجتمع المدني.</w:t>
            </w:r>
          </w:p>
          <w:p w:rsidR="001555E1" w:rsidRPr="00474C7F" w:rsidRDefault="001555E1" w:rsidP="00F84B8D">
            <w:pPr>
              <w:spacing w:line="276" w:lineRule="auto"/>
              <w:ind w:left="88"/>
              <w:rPr>
                <w:rtl/>
              </w:rPr>
            </w:pPr>
          </w:p>
          <w:p w:rsidR="001555E1" w:rsidRPr="00474C7F" w:rsidRDefault="001555E1" w:rsidP="00F84B8D">
            <w:pPr>
              <w:spacing w:line="276" w:lineRule="auto"/>
              <w:ind w:left="224"/>
              <w:rPr>
                <w:rtl/>
              </w:rPr>
            </w:pPr>
          </w:p>
        </w:tc>
        <w:tc>
          <w:tcPr>
            <w:tcW w:w="4111" w:type="dxa"/>
          </w:tcPr>
          <w:p w:rsidR="001555E1" w:rsidRDefault="001555E1" w:rsidP="00F84B8D">
            <w:pPr>
              <w:spacing w:line="276" w:lineRule="auto"/>
              <w:ind w:left="236"/>
            </w:pPr>
          </w:p>
          <w:p w:rsidR="001555E1" w:rsidRPr="00474C7F" w:rsidRDefault="001555E1" w:rsidP="00F84B8D">
            <w:pPr>
              <w:numPr>
                <w:ilvl w:val="0"/>
                <w:numId w:val="26"/>
              </w:numPr>
              <w:tabs>
                <w:tab w:val="clear" w:pos="1800"/>
              </w:tabs>
              <w:spacing w:line="276" w:lineRule="auto"/>
              <w:ind w:left="776" w:hanging="540"/>
            </w:pPr>
            <w:r w:rsidRPr="00474C7F">
              <w:rPr>
                <w:rtl/>
              </w:rPr>
              <w:t>التنسيق مع دائرة العلاقات العامة لتنفيذ حملة توعية داخلية وخارجية للتعريف برسالة الجامعة وأهدافها.</w:t>
            </w:r>
          </w:p>
          <w:p w:rsidR="001555E1" w:rsidRPr="00474C7F" w:rsidRDefault="001555E1" w:rsidP="00F84B8D">
            <w:pPr>
              <w:numPr>
                <w:ilvl w:val="0"/>
                <w:numId w:val="26"/>
              </w:numPr>
              <w:tabs>
                <w:tab w:val="clear" w:pos="1800"/>
              </w:tabs>
              <w:spacing w:line="276" w:lineRule="auto"/>
              <w:ind w:left="776" w:hanging="540"/>
            </w:pPr>
            <w:r w:rsidRPr="00474C7F">
              <w:rPr>
                <w:rtl/>
              </w:rPr>
              <w:t>تنفيذ نشاطات طلابية بالتعاون مع دائرة العلاقات العامة ومؤسسات المجتمع المحلي لتعزيز مشاركة الطلبة في المجتمع.</w:t>
            </w:r>
          </w:p>
          <w:p w:rsidR="001555E1" w:rsidRPr="00474C7F" w:rsidRDefault="001555E1" w:rsidP="00F84B8D">
            <w:pPr>
              <w:numPr>
                <w:ilvl w:val="0"/>
                <w:numId w:val="26"/>
              </w:numPr>
              <w:tabs>
                <w:tab w:val="clear" w:pos="1800"/>
              </w:tabs>
              <w:spacing w:line="276" w:lineRule="auto"/>
              <w:ind w:left="776" w:hanging="540"/>
            </w:pPr>
            <w:r w:rsidRPr="00474C7F">
              <w:rPr>
                <w:rtl/>
              </w:rPr>
              <w:t>تنفيذ برامج بناء علاقات تحت مسمى " أصدقاء  جامعة الأزهر"</w:t>
            </w:r>
          </w:p>
          <w:p w:rsidR="001555E1" w:rsidRPr="00474C7F" w:rsidRDefault="001555E1" w:rsidP="00F84B8D">
            <w:pPr>
              <w:numPr>
                <w:ilvl w:val="0"/>
                <w:numId w:val="26"/>
              </w:numPr>
              <w:tabs>
                <w:tab w:val="clear" w:pos="1800"/>
              </w:tabs>
              <w:spacing w:line="276" w:lineRule="auto"/>
              <w:ind w:left="776" w:hanging="540"/>
            </w:pPr>
            <w:r w:rsidRPr="00474C7F">
              <w:rPr>
                <w:rtl/>
              </w:rPr>
              <w:t>تنفيذ مؤتمرات وورش عمل مشتركة مع المؤسسات التعليمية الأخرى (الاستخدام الأمثل للموارد).</w:t>
            </w:r>
          </w:p>
          <w:p w:rsidR="001555E1" w:rsidRDefault="001555E1" w:rsidP="00F84B8D">
            <w:pPr>
              <w:numPr>
                <w:ilvl w:val="0"/>
                <w:numId w:val="26"/>
              </w:numPr>
              <w:tabs>
                <w:tab w:val="clear" w:pos="1800"/>
              </w:tabs>
              <w:spacing w:line="276" w:lineRule="auto"/>
              <w:ind w:left="776" w:hanging="540"/>
            </w:pPr>
            <w:r w:rsidRPr="00474C7F">
              <w:rPr>
                <w:rtl/>
              </w:rPr>
              <w:t>توقيع اتفاقيات شراكات مع بعض المدارس بهدف المساهمة في تطويرها.</w:t>
            </w:r>
          </w:p>
          <w:p w:rsidR="001555E1" w:rsidRPr="00474C7F" w:rsidRDefault="001555E1" w:rsidP="00F84B8D">
            <w:pPr>
              <w:spacing w:line="276" w:lineRule="auto"/>
              <w:ind w:left="236"/>
              <w:rPr>
                <w:rtl/>
              </w:rPr>
            </w:pPr>
          </w:p>
        </w:tc>
        <w:tc>
          <w:tcPr>
            <w:tcW w:w="1843" w:type="dxa"/>
          </w:tcPr>
          <w:p w:rsidR="001555E1" w:rsidRDefault="001555E1" w:rsidP="00F84B8D">
            <w:pPr>
              <w:spacing w:line="276" w:lineRule="auto"/>
              <w:rPr>
                <w:rtl/>
              </w:rPr>
            </w:pPr>
          </w:p>
          <w:p w:rsidR="001555E1" w:rsidRPr="00474C7F" w:rsidRDefault="001555E1" w:rsidP="00F84B8D">
            <w:pPr>
              <w:spacing w:line="276" w:lineRule="auto"/>
            </w:pPr>
            <w:r w:rsidRPr="00474C7F">
              <w:t>2012-2013</w:t>
            </w:r>
          </w:p>
        </w:tc>
        <w:tc>
          <w:tcPr>
            <w:tcW w:w="1417" w:type="dxa"/>
          </w:tcPr>
          <w:p w:rsidR="001555E1" w:rsidRDefault="001555E1" w:rsidP="00F84B8D">
            <w:pPr>
              <w:spacing w:line="276" w:lineRule="auto"/>
              <w:jc w:val="center"/>
              <w:rPr>
                <w:rtl/>
              </w:rPr>
            </w:pP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شؤون التخطيط والجودة</w:t>
            </w: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العلاقات العامة</w:t>
            </w: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شؤون الطلبة</w:t>
            </w: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+</w:t>
            </w:r>
          </w:p>
          <w:p w:rsidR="001555E1" w:rsidRPr="00474C7F" w:rsidRDefault="001555E1" w:rsidP="00F84B8D">
            <w:pPr>
              <w:spacing w:line="276" w:lineRule="auto"/>
              <w:jc w:val="center"/>
              <w:rPr>
                <w:rtl/>
              </w:rPr>
            </w:pPr>
            <w:r w:rsidRPr="00474C7F">
              <w:rPr>
                <w:rtl/>
              </w:rPr>
              <w:t>المجتمع المحلي</w:t>
            </w:r>
          </w:p>
        </w:tc>
        <w:tc>
          <w:tcPr>
            <w:tcW w:w="4253" w:type="dxa"/>
          </w:tcPr>
          <w:p w:rsidR="001555E1" w:rsidRDefault="001555E1" w:rsidP="00F84B8D">
            <w:pPr>
              <w:spacing w:line="276" w:lineRule="auto"/>
              <w:ind w:left="432"/>
            </w:pPr>
          </w:p>
          <w:p w:rsidR="001555E1" w:rsidRPr="00474C7F" w:rsidRDefault="001555E1" w:rsidP="00F84B8D">
            <w:pPr>
              <w:numPr>
                <w:ilvl w:val="0"/>
                <w:numId w:val="29"/>
              </w:numPr>
              <w:spacing w:line="276" w:lineRule="auto"/>
            </w:pPr>
            <w:r w:rsidRPr="00474C7F">
              <w:rPr>
                <w:rtl/>
              </w:rPr>
              <w:t>وعي مجتمعي أفضل بما يخص جامعة الأزهر.</w:t>
            </w:r>
          </w:p>
          <w:p w:rsidR="001555E1" w:rsidRPr="00474C7F" w:rsidRDefault="001555E1" w:rsidP="00F84B8D">
            <w:pPr>
              <w:numPr>
                <w:ilvl w:val="0"/>
                <w:numId w:val="29"/>
              </w:numPr>
              <w:spacing w:line="276" w:lineRule="auto"/>
            </w:pPr>
            <w:r w:rsidRPr="00474C7F">
              <w:rPr>
                <w:rtl/>
              </w:rPr>
              <w:t>عدد من برامج العلاقات العامة تم تنفيذها.</w:t>
            </w:r>
          </w:p>
          <w:p w:rsidR="001555E1" w:rsidRPr="00474C7F" w:rsidRDefault="001555E1" w:rsidP="00F84B8D">
            <w:pPr>
              <w:numPr>
                <w:ilvl w:val="0"/>
                <w:numId w:val="29"/>
              </w:numPr>
              <w:spacing w:line="276" w:lineRule="auto"/>
            </w:pPr>
            <w:r w:rsidRPr="00474C7F">
              <w:rPr>
                <w:rtl/>
              </w:rPr>
              <w:t>عدد من المؤتمرات وورش العمل مع المؤسسات التعليمية الأخرى تم تنفيذها.</w:t>
            </w:r>
          </w:p>
          <w:p w:rsidR="001555E1" w:rsidRPr="00474C7F" w:rsidRDefault="001555E1" w:rsidP="00F84B8D">
            <w:pPr>
              <w:numPr>
                <w:ilvl w:val="0"/>
                <w:numId w:val="29"/>
              </w:numPr>
              <w:spacing w:line="276" w:lineRule="auto"/>
              <w:rPr>
                <w:rtl/>
              </w:rPr>
            </w:pPr>
            <w:r w:rsidRPr="00474C7F">
              <w:rPr>
                <w:rtl/>
              </w:rPr>
              <w:t>عدد من الشراكة والاتفاقيات تم توقيعها.</w:t>
            </w:r>
          </w:p>
        </w:tc>
      </w:tr>
    </w:tbl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1B432C">
      <w:pPr>
        <w:bidi w:val="0"/>
        <w:spacing w:after="200" w:line="276" w:lineRule="auto"/>
        <w:jc w:val="right"/>
        <w:rPr>
          <w:b/>
          <w:bCs/>
        </w:rPr>
      </w:pPr>
    </w:p>
    <w:p w:rsidR="001555E1" w:rsidRDefault="001555E1" w:rsidP="00AD60DB">
      <w:pPr>
        <w:ind w:right="-540"/>
        <w:rPr>
          <w:b/>
          <w:bCs/>
          <w:rtl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Default="001555E1" w:rsidP="00AD60DB">
      <w:pPr>
        <w:ind w:right="-540"/>
        <w:rPr>
          <w:b/>
          <w:bCs/>
        </w:rPr>
      </w:pPr>
    </w:p>
    <w:p w:rsidR="001555E1" w:rsidRPr="00AD60DB" w:rsidRDefault="001555E1" w:rsidP="00AD60DB">
      <w:pPr>
        <w:ind w:right="-540"/>
        <w:rPr>
          <w:b/>
          <w:bCs/>
          <w:rtl/>
        </w:rPr>
      </w:pPr>
    </w:p>
    <w:sectPr w:rsidR="001555E1" w:rsidRPr="00AD60DB" w:rsidSect="00286BF0">
      <w:footerReference w:type="default" r:id="rId7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5E1" w:rsidRDefault="001555E1" w:rsidP="002156EE">
      <w:r>
        <w:separator/>
      </w:r>
    </w:p>
  </w:endnote>
  <w:endnote w:type="continuationSeparator" w:id="0">
    <w:p w:rsidR="001555E1" w:rsidRDefault="001555E1" w:rsidP="00215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5E1" w:rsidRDefault="001555E1">
    <w:pPr>
      <w:pStyle w:val="Footer"/>
      <w:jc w:val="center"/>
    </w:pPr>
    <w:fldSimple w:instr=" PAGE   \* MERGEFORMAT ">
      <w:r w:rsidRPr="00EA5C2F">
        <w:rPr>
          <w:rFonts w:cs="Calibri"/>
          <w:noProof/>
          <w:rtl/>
          <w:lang w:val="ar-SA"/>
        </w:rPr>
        <w:t>11</w:t>
      </w:r>
    </w:fldSimple>
  </w:p>
  <w:p w:rsidR="001555E1" w:rsidRDefault="001555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5E1" w:rsidRDefault="001555E1" w:rsidP="002156EE">
      <w:r>
        <w:separator/>
      </w:r>
    </w:p>
  </w:footnote>
  <w:footnote w:type="continuationSeparator" w:id="0">
    <w:p w:rsidR="001555E1" w:rsidRDefault="001555E1" w:rsidP="002156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122C"/>
    <w:multiLevelType w:val="hybridMultilevel"/>
    <w:tmpl w:val="A2E4A038"/>
    <w:lvl w:ilvl="0" w:tplc="259C1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A2BD2"/>
    <w:multiLevelType w:val="hybridMultilevel"/>
    <w:tmpl w:val="A508B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32475"/>
    <w:multiLevelType w:val="hybridMultilevel"/>
    <w:tmpl w:val="A0F0A5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B416B97"/>
    <w:multiLevelType w:val="multilevel"/>
    <w:tmpl w:val="0B08B726"/>
    <w:lvl w:ilvl="0">
      <w:start w:val="1"/>
      <w:numFmt w:val="decimal"/>
      <w:lvlText w:val="%1."/>
      <w:lvlJc w:val="left"/>
      <w:pPr>
        <w:ind w:left="840" w:hanging="360"/>
      </w:pPr>
      <w:rPr>
        <w:rFonts w:cs="Times New Roman"/>
        <w:sz w:val="32"/>
        <w:szCs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494C61"/>
    <w:multiLevelType w:val="hybridMultilevel"/>
    <w:tmpl w:val="80B66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E474B4">
      <w:start w:val="1"/>
      <w:numFmt w:val="arabicAlpha"/>
      <w:lvlText w:val="%2."/>
      <w:lvlJc w:val="left"/>
      <w:pPr>
        <w:ind w:left="1440" w:hanging="360"/>
      </w:pPr>
      <w:rPr>
        <w:rFonts w:cs="Times New Roman" w:hint="default"/>
        <w:sz w:val="2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D89715D"/>
    <w:multiLevelType w:val="hybridMultilevel"/>
    <w:tmpl w:val="B78CE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743116"/>
    <w:multiLevelType w:val="hybridMultilevel"/>
    <w:tmpl w:val="ABC417E4"/>
    <w:lvl w:ilvl="0" w:tplc="4126E0DE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"/>
        <w:szCs w:val="24"/>
      </w:rPr>
    </w:lvl>
    <w:lvl w:ilvl="1" w:tplc="4126E0DE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6A7B9C"/>
    <w:multiLevelType w:val="hybridMultilevel"/>
    <w:tmpl w:val="518E0A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DC939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FAB570D"/>
    <w:multiLevelType w:val="hybridMultilevel"/>
    <w:tmpl w:val="97C49FA6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3A7506"/>
    <w:multiLevelType w:val="hybridMultilevel"/>
    <w:tmpl w:val="0B08B726"/>
    <w:lvl w:ilvl="0" w:tplc="DCE27FA6">
      <w:start w:val="1"/>
      <w:numFmt w:val="decimal"/>
      <w:lvlText w:val="%1."/>
      <w:lvlJc w:val="left"/>
      <w:pPr>
        <w:ind w:left="840" w:hanging="360"/>
      </w:pPr>
      <w:rPr>
        <w:rFonts w:cs="Times New Roman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5D53015"/>
    <w:multiLevelType w:val="hybridMultilevel"/>
    <w:tmpl w:val="CAC8FD0C"/>
    <w:lvl w:ilvl="0" w:tplc="04090001">
      <w:start w:val="1"/>
      <w:numFmt w:val="bullet"/>
      <w:lvlText w:val=""/>
      <w:lvlJc w:val="left"/>
      <w:pPr>
        <w:tabs>
          <w:tab w:val="num" w:pos="808"/>
        </w:tabs>
        <w:ind w:left="8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28"/>
        </w:tabs>
        <w:ind w:left="15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48"/>
        </w:tabs>
        <w:ind w:left="22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68"/>
        </w:tabs>
        <w:ind w:left="29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88"/>
        </w:tabs>
        <w:ind w:left="36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08"/>
        </w:tabs>
        <w:ind w:left="44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28"/>
        </w:tabs>
        <w:ind w:left="51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48"/>
        </w:tabs>
        <w:ind w:left="58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68"/>
        </w:tabs>
        <w:ind w:left="6568" w:hanging="360"/>
      </w:pPr>
      <w:rPr>
        <w:rFonts w:ascii="Wingdings" w:hAnsi="Wingdings" w:hint="default"/>
      </w:rPr>
    </w:lvl>
  </w:abstractNum>
  <w:abstractNum w:abstractNumId="11">
    <w:nsid w:val="1A3771FD"/>
    <w:multiLevelType w:val="hybridMultilevel"/>
    <w:tmpl w:val="78C47852"/>
    <w:lvl w:ilvl="0" w:tplc="5BDC939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F404F5"/>
    <w:multiLevelType w:val="hybridMultilevel"/>
    <w:tmpl w:val="6F18786E"/>
    <w:lvl w:ilvl="0" w:tplc="259C19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FD148F3"/>
    <w:multiLevelType w:val="hybridMultilevel"/>
    <w:tmpl w:val="898E7D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0B97F21"/>
    <w:multiLevelType w:val="hybridMultilevel"/>
    <w:tmpl w:val="6010E44E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259C19AE">
      <w:numFmt w:val="bullet"/>
      <w:lvlText w:val="-"/>
      <w:lvlJc w:val="left"/>
      <w:pPr>
        <w:tabs>
          <w:tab w:val="num" w:pos="1760"/>
        </w:tabs>
        <w:ind w:left="176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5">
    <w:nsid w:val="246749D5"/>
    <w:multiLevelType w:val="hybridMultilevel"/>
    <w:tmpl w:val="3324795E"/>
    <w:lvl w:ilvl="0" w:tplc="C4AA2DE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EAAF05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6CE6126"/>
    <w:multiLevelType w:val="hybridMultilevel"/>
    <w:tmpl w:val="711471E2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7">
    <w:nsid w:val="2A983280"/>
    <w:multiLevelType w:val="hybridMultilevel"/>
    <w:tmpl w:val="442E222E"/>
    <w:lvl w:ilvl="0" w:tplc="040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8">
    <w:nsid w:val="34A55AB2"/>
    <w:multiLevelType w:val="hybridMultilevel"/>
    <w:tmpl w:val="40D48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C86BB6"/>
    <w:multiLevelType w:val="hybridMultilevel"/>
    <w:tmpl w:val="92068B24"/>
    <w:lvl w:ilvl="0" w:tplc="0409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0">
    <w:nsid w:val="3BB559F2"/>
    <w:multiLevelType w:val="hybridMultilevel"/>
    <w:tmpl w:val="02220A48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3C5C643E"/>
    <w:multiLevelType w:val="hybridMultilevel"/>
    <w:tmpl w:val="150831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925072"/>
    <w:multiLevelType w:val="hybridMultilevel"/>
    <w:tmpl w:val="54A6D598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3">
    <w:nsid w:val="40F776B7"/>
    <w:multiLevelType w:val="hybridMultilevel"/>
    <w:tmpl w:val="51942A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1BD27F2"/>
    <w:multiLevelType w:val="hybridMultilevel"/>
    <w:tmpl w:val="7A605AFE"/>
    <w:lvl w:ilvl="0" w:tplc="040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5">
    <w:nsid w:val="443262A2"/>
    <w:multiLevelType w:val="hybridMultilevel"/>
    <w:tmpl w:val="7310AC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5381088"/>
    <w:multiLevelType w:val="hybridMultilevel"/>
    <w:tmpl w:val="DDE89956"/>
    <w:lvl w:ilvl="0" w:tplc="259C1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F87EA9"/>
    <w:multiLevelType w:val="hybridMultilevel"/>
    <w:tmpl w:val="793459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07754C"/>
    <w:multiLevelType w:val="hybridMultilevel"/>
    <w:tmpl w:val="E83868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DC939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D2F1A75"/>
    <w:multiLevelType w:val="hybridMultilevel"/>
    <w:tmpl w:val="13FC33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F93670"/>
    <w:multiLevelType w:val="hybridMultilevel"/>
    <w:tmpl w:val="01F091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B0188E"/>
    <w:multiLevelType w:val="hybridMultilevel"/>
    <w:tmpl w:val="51243F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7E05928"/>
    <w:multiLevelType w:val="hybridMultilevel"/>
    <w:tmpl w:val="7AB033FA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3">
    <w:nsid w:val="6AD11A36"/>
    <w:multiLevelType w:val="hybridMultilevel"/>
    <w:tmpl w:val="8D42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AD35DE1"/>
    <w:multiLevelType w:val="hybridMultilevel"/>
    <w:tmpl w:val="6E84229E"/>
    <w:lvl w:ilvl="0" w:tplc="04090001">
      <w:start w:val="1"/>
      <w:numFmt w:val="bullet"/>
      <w:lvlText w:val=""/>
      <w:lvlJc w:val="left"/>
      <w:pPr>
        <w:tabs>
          <w:tab w:val="num" w:pos="764"/>
        </w:tabs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35">
    <w:nsid w:val="6CEB4872"/>
    <w:multiLevelType w:val="hybridMultilevel"/>
    <w:tmpl w:val="67080A04"/>
    <w:lvl w:ilvl="0" w:tplc="A6B264E2">
      <w:start w:val="1"/>
      <w:numFmt w:val="bullet"/>
      <w:lvlText w:val=""/>
      <w:lvlJc w:val="left"/>
      <w:pPr>
        <w:tabs>
          <w:tab w:val="num" w:pos="880"/>
        </w:tabs>
        <w:ind w:left="880" w:hanging="360"/>
      </w:pPr>
      <w:rPr>
        <w:rFonts w:ascii="Symbol" w:hAnsi="Symbol" w:hint="default"/>
      </w:rPr>
    </w:lvl>
    <w:lvl w:ilvl="1" w:tplc="5BDC939A">
      <w:numFmt w:val="bullet"/>
      <w:lvlText w:val="-"/>
      <w:lvlJc w:val="left"/>
      <w:pPr>
        <w:tabs>
          <w:tab w:val="num" w:pos="1600"/>
        </w:tabs>
        <w:ind w:left="1600" w:hanging="360"/>
      </w:pPr>
      <w:rPr>
        <w:rFonts w:ascii="Times New Roman" w:eastAsia="Times New Roman" w:hAnsi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320"/>
        </w:tabs>
        <w:ind w:left="23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abstractNum w:abstractNumId="36">
    <w:nsid w:val="6EDD5A5A"/>
    <w:multiLevelType w:val="hybridMultilevel"/>
    <w:tmpl w:val="E0D0451A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5BDC939A">
      <w:numFmt w:val="bullet"/>
      <w:lvlText w:val="-"/>
      <w:lvlJc w:val="left"/>
      <w:pPr>
        <w:tabs>
          <w:tab w:val="num" w:pos="1600"/>
        </w:tabs>
        <w:ind w:left="160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abstractNum w:abstractNumId="37">
    <w:nsid w:val="70E13E4C"/>
    <w:multiLevelType w:val="hybridMultilevel"/>
    <w:tmpl w:val="367A625E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8">
    <w:nsid w:val="72E45CF3"/>
    <w:multiLevelType w:val="hybridMultilevel"/>
    <w:tmpl w:val="688E939C"/>
    <w:lvl w:ilvl="0" w:tplc="040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9">
    <w:nsid w:val="73461B24"/>
    <w:multiLevelType w:val="hybridMultilevel"/>
    <w:tmpl w:val="739CA7EE"/>
    <w:lvl w:ilvl="0" w:tplc="04090001">
      <w:start w:val="1"/>
      <w:numFmt w:val="bullet"/>
      <w:lvlText w:val=""/>
      <w:lvlJc w:val="left"/>
      <w:pPr>
        <w:tabs>
          <w:tab w:val="num" w:pos="764"/>
        </w:tabs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40">
    <w:nsid w:val="73752C6F"/>
    <w:multiLevelType w:val="hybridMultilevel"/>
    <w:tmpl w:val="B7A6D7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D8D096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30"/>
      </w:rPr>
    </w:lvl>
    <w:lvl w:ilvl="2" w:tplc="60B8DE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4F41352"/>
    <w:multiLevelType w:val="hybridMultilevel"/>
    <w:tmpl w:val="D2C0AF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26E0DE">
      <w:start w:val="1"/>
      <w:numFmt w:val="arabicAlpha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FA49A1"/>
    <w:multiLevelType w:val="hybridMultilevel"/>
    <w:tmpl w:val="0B08B726"/>
    <w:lvl w:ilvl="0" w:tplc="DCE27FA6">
      <w:start w:val="1"/>
      <w:numFmt w:val="decimal"/>
      <w:lvlText w:val="%1."/>
      <w:lvlJc w:val="left"/>
      <w:pPr>
        <w:ind w:left="720" w:hanging="360"/>
      </w:pPr>
      <w:rPr>
        <w:rFonts w:cs="Times New Roman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E6C3B44"/>
    <w:multiLevelType w:val="hybridMultilevel"/>
    <w:tmpl w:val="CC5C9ABA"/>
    <w:lvl w:ilvl="0" w:tplc="4126E0DE">
      <w:start w:val="1"/>
      <w:numFmt w:val="arabicAlpha"/>
      <w:lvlText w:val="%1."/>
      <w:lvlJc w:val="left"/>
      <w:pPr>
        <w:ind w:left="780" w:hanging="360"/>
      </w:pPr>
      <w:rPr>
        <w:rFonts w:cs="Times New Roman" w:hint="default"/>
        <w:sz w:val="2"/>
        <w:szCs w:val="24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29"/>
  </w:num>
  <w:num w:numId="4">
    <w:abstractNumId w:val="5"/>
  </w:num>
  <w:num w:numId="5">
    <w:abstractNumId w:val="4"/>
  </w:num>
  <w:num w:numId="6">
    <w:abstractNumId w:val="16"/>
  </w:num>
  <w:num w:numId="7">
    <w:abstractNumId w:val="19"/>
  </w:num>
  <w:num w:numId="8">
    <w:abstractNumId w:val="28"/>
  </w:num>
  <w:num w:numId="9">
    <w:abstractNumId w:val="12"/>
  </w:num>
  <w:num w:numId="10">
    <w:abstractNumId w:val="35"/>
  </w:num>
  <w:num w:numId="11">
    <w:abstractNumId w:val="7"/>
  </w:num>
  <w:num w:numId="12">
    <w:abstractNumId w:val="34"/>
  </w:num>
  <w:num w:numId="13">
    <w:abstractNumId w:val="36"/>
  </w:num>
  <w:num w:numId="14">
    <w:abstractNumId w:val="24"/>
  </w:num>
  <w:num w:numId="15">
    <w:abstractNumId w:val="39"/>
  </w:num>
  <w:num w:numId="16">
    <w:abstractNumId w:val="23"/>
  </w:num>
  <w:num w:numId="17">
    <w:abstractNumId w:val="31"/>
  </w:num>
  <w:num w:numId="18">
    <w:abstractNumId w:val="25"/>
  </w:num>
  <w:num w:numId="19">
    <w:abstractNumId w:val="40"/>
  </w:num>
  <w:num w:numId="20">
    <w:abstractNumId w:val="15"/>
  </w:num>
  <w:num w:numId="21">
    <w:abstractNumId w:val="27"/>
  </w:num>
  <w:num w:numId="22">
    <w:abstractNumId w:val="8"/>
  </w:num>
  <w:num w:numId="23">
    <w:abstractNumId w:val="30"/>
  </w:num>
  <w:num w:numId="24">
    <w:abstractNumId w:val="1"/>
  </w:num>
  <w:num w:numId="25">
    <w:abstractNumId w:val="18"/>
  </w:num>
  <w:num w:numId="26">
    <w:abstractNumId w:val="20"/>
  </w:num>
  <w:num w:numId="27">
    <w:abstractNumId w:val="37"/>
  </w:num>
  <w:num w:numId="28">
    <w:abstractNumId w:val="22"/>
  </w:num>
  <w:num w:numId="29">
    <w:abstractNumId w:val="38"/>
  </w:num>
  <w:num w:numId="30">
    <w:abstractNumId w:val="21"/>
  </w:num>
  <w:num w:numId="31">
    <w:abstractNumId w:val="10"/>
  </w:num>
  <w:num w:numId="32">
    <w:abstractNumId w:val="13"/>
  </w:num>
  <w:num w:numId="33">
    <w:abstractNumId w:val="0"/>
  </w:num>
  <w:num w:numId="34">
    <w:abstractNumId w:val="26"/>
  </w:num>
  <w:num w:numId="35">
    <w:abstractNumId w:val="9"/>
  </w:num>
  <w:num w:numId="36">
    <w:abstractNumId w:val="33"/>
  </w:num>
  <w:num w:numId="37">
    <w:abstractNumId w:val="11"/>
  </w:num>
  <w:num w:numId="38">
    <w:abstractNumId w:val="43"/>
  </w:num>
  <w:num w:numId="39">
    <w:abstractNumId w:val="41"/>
  </w:num>
  <w:num w:numId="40">
    <w:abstractNumId w:val="6"/>
  </w:num>
  <w:num w:numId="41">
    <w:abstractNumId w:val="2"/>
  </w:num>
  <w:num w:numId="42">
    <w:abstractNumId w:val="42"/>
  </w:num>
  <w:num w:numId="43">
    <w:abstractNumId w:val="17"/>
  </w:num>
  <w:num w:numId="4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15B6"/>
    <w:rsid w:val="0003457A"/>
    <w:rsid w:val="00042B35"/>
    <w:rsid w:val="000D67E8"/>
    <w:rsid w:val="001555E1"/>
    <w:rsid w:val="001B432C"/>
    <w:rsid w:val="001C2AD7"/>
    <w:rsid w:val="001C3639"/>
    <w:rsid w:val="001F751F"/>
    <w:rsid w:val="00201D18"/>
    <w:rsid w:val="002067D8"/>
    <w:rsid w:val="00211699"/>
    <w:rsid w:val="002156EE"/>
    <w:rsid w:val="002256EE"/>
    <w:rsid w:val="00247068"/>
    <w:rsid w:val="00286BF0"/>
    <w:rsid w:val="003356FF"/>
    <w:rsid w:val="0034040B"/>
    <w:rsid w:val="003646EF"/>
    <w:rsid w:val="00403504"/>
    <w:rsid w:val="00407441"/>
    <w:rsid w:val="00437167"/>
    <w:rsid w:val="00455A42"/>
    <w:rsid w:val="00474C7F"/>
    <w:rsid w:val="004C795C"/>
    <w:rsid w:val="005018E6"/>
    <w:rsid w:val="00505380"/>
    <w:rsid w:val="00540ADF"/>
    <w:rsid w:val="00551C4A"/>
    <w:rsid w:val="005577DE"/>
    <w:rsid w:val="0056631A"/>
    <w:rsid w:val="00654D1C"/>
    <w:rsid w:val="00672541"/>
    <w:rsid w:val="0069766B"/>
    <w:rsid w:val="006C5323"/>
    <w:rsid w:val="006F64C5"/>
    <w:rsid w:val="00717A82"/>
    <w:rsid w:val="007239E5"/>
    <w:rsid w:val="00781E3A"/>
    <w:rsid w:val="00793750"/>
    <w:rsid w:val="00847EE2"/>
    <w:rsid w:val="00850C23"/>
    <w:rsid w:val="00856024"/>
    <w:rsid w:val="00863EE1"/>
    <w:rsid w:val="008860F8"/>
    <w:rsid w:val="008B7574"/>
    <w:rsid w:val="0092254D"/>
    <w:rsid w:val="00954548"/>
    <w:rsid w:val="00955D22"/>
    <w:rsid w:val="00A3089F"/>
    <w:rsid w:val="00A82F6B"/>
    <w:rsid w:val="00AC3C9E"/>
    <w:rsid w:val="00AD60DB"/>
    <w:rsid w:val="00B0376E"/>
    <w:rsid w:val="00B11040"/>
    <w:rsid w:val="00B227B1"/>
    <w:rsid w:val="00B3166C"/>
    <w:rsid w:val="00BA786F"/>
    <w:rsid w:val="00BC0DD3"/>
    <w:rsid w:val="00BC6D07"/>
    <w:rsid w:val="00BE1B4E"/>
    <w:rsid w:val="00C16FE6"/>
    <w:rsid w:val="00C80C9E"/>
    <w:rsid w:val="00CB6C82"/>
    <w:rsid w:val="00CF16EE"/>
    <w:rsid w:val="00D14BEF"/>
    <w:rsid w:val="00D815B6"/>
    <w:rsid w:val="00D90D8F"/>
    <w:rsid w:val="00DA198A"/>
    <w:rsid w:val="00DC3B9C"/>
    <w:rsid w:val="00DD6438"/>
    <w:rsid w:val="00E42F3F"/>
    <w:rsid w:val="00E52DB8"/>
    <w:rsid w:val="00E75B0C"/>
    <w:rsid w:val="00E92A3D"/>
    <w:rsid w:val="00EA2547"/>
    <w:rsid w:val="00EA5C2F"/>
    <w:rsid w:val="00EC093E"/>
    <w:rsid w:val="00EC397B"/>
    <w:rsid w:val="00EE6B48"/>
    <w:rsid w:val="00EF1200"/>
    <w:rsid w:val="00EF4E85"/>
    <w:rsid w:val="00F6787C"/>
    <w:rsid w:val="00F80C2B"/>
    <w:rsid w:val="00F84B8D"/>
    <w:rsid w:val="00F96804"/>
    <w:rsid w:val="00FF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7B1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0376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376E"/>
    <w:rPr>
      <w:rFonts w:ascii="Cambria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qFormat/>
    <w:rsid w:val="00286BF0"/>
    <w:pPr>
      <w:ind w:left="720"/>
    </w:pPr>
  </w:style>
  <w:style w:type="table" w:styleId="TableGrid">
    <w:name w:val="Table Grid"/>
    <w:basedOn w:val="TableNormal"/>
    <w:uiPriority w:val="99"/>
    <w:rsid w:val="00A3089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2156E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156E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156E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156E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15</Pages>
  <Words>2111</Words>
  <Characters>12034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r.sheekyousif</cp:lastModifiedBy>
  <cp:revision>5</cp:revision>
  <dcterms:created xsi:type="dcterms:W3CDTF">2012-01-28T09:14:00Z</dcterms:created>
  <dcterms:modified xsi:type="dcterms:W3CDTF">2012-02-05T08:52:00Z</dcterms:modified>
</cp:coreProperties>
</file>